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E876B" w14:textId="77777777" w:rsidR="00A116EB" w:rsidRDefault="00A116EB" w:rsidP="00A64598">
      <w:pPr>
        <w:rPr>
          <w:rFonts w:ascii="Oswald" w:hAnsi="Oswald"/>
        </w:rPr>
      </w:pPr>
    </w:p>
    <w:p w14:paraId="0106E6DF" w14:textId="66F941A5" w:rsidR="00481DD5" w:rsidRPr="001C4255" w:rsidRDefault="001C4255" w:rsidP="001C4255">
      <w:pPr>
        <w:pStyle w:val="Heading3"/>
        <w:spacing w:before="0" w:beforeAutospacing="0" w:after="0" w:afterAutospacing="0"/>
        <w:jc w:val="center"/>
        <w:rPr>
          <w:rStyle w:val="Strong"/>
          <w:rFonts w:ascii="Oswald" w:hAnsi="Oswald"/>
          <w:sz w:val="28"/>
          <w:szCs w:val="28"/>
        </w:rPr>
      </w:pPr>
      <w:r>
        <w:rPr>
          <w:rStyle w:val="Strong"/>
          <w:rFonts w:ascii="Oswald" w:hAnsi="Oswald"/>
          <w:sz w:val="28"/>
          <w:szCs w:val="28"/>
        </w:rPr>
        <w:t xml:space="preserve">Where </w:t>
      </w:r>
      <w:r w:rsidRPr="001C4255">
        <w:rPr>
          <w:rStyle w:val="Strong"/>
          <w:rFonts w:ascii="Oswald" w:hAnsi="Oswald"/>
          <w:sz w:val="28"/>
          <w:szCs w:val="28"/>
        </w:rPr>
        <w:t xml:space="preserve">Passion Meets Perfection: Maserati Ascot and the Maserati Club Unite to Reward </w:t>
      </w:r>
      <w:r>
        <w:rPr>
          <w:rStyle w:val="Strong"/>
          <w:rFonts w:ascii="Oswald" w:hAnsi="Oswald"/>
          <w:sz w:val="28"/>
          <w:szCs w:val="28"/>
        </w:rPr>
        <w:t xml:space="preserve">Maserati </w:t>
      </w:r>
      <w:r w:rsidRPr="001C4255">
        <w:rPr>
          <w:rStyle w:val="Strong"/>
          <w:rFonts w:ascii="Oswald" w:hAnsi="Oswald"/>
          <w:sz w:val="28"/>
          <w:szCs w:val="28"/>
        </w:rPr>
        <w:t>Ownership</w:t>
      </w:r>
    </w:p>
    <w:p w14:paraId="48595EF6" w14:textId="1F0AC33D" w:rsidR="00481DD5" w:rsidRDefault="00061CE8" w:rsidP="00061CE8">
      <w:pPr>
        <w:pStyle w:val="NormalWeb"/>
        <w:jc w:val="center"/>
        <w:rPr>
          <w:rStyle w:val="Strong"/>
          <w:rFonts w:ascii="Oswald" w:hAnsi="Oswald"/>
          <w:b w:val="0"/>
          <w:bCs w:val="0"/>
          <w:sz w:val="21"/>
          <w:szCs w:val="21"/>
        </w:rPr>
      </w:pPr>
      <w:r>
        <w:rPr>
          <w:rStyle w:val="Strong"/>
          <w:rFonts w:ascii="Oswald" w:hAnsi="Oswald"/>
          <w:b w:val="0"/>
          <w:bCs w:val="0"/>
          <w:sz w:val="21"/>
          <w:szCs w:val="21"/>
        </w:rPr>
        <w:t>November 2025</w:t>
      </w:r>
      <w:r>
        <w:rPr>
          <w:rStyle w:val="Strong"/>
          <w:rFonts w:ascii="Oswald" w:hAnsi="Oswald"/>
          <w:b w:val="0"/>
          <w:bCs w:val="0"/>
          <w:sz w:val="21"/>
          <w:szCs w:val="21"/>
        </w:rPr>
        <w:t xml:space="preserve"> - </w:t>
      </w:r>
      <w:r w:rsidR="001C4255" w:rsidRPr="00945846">
        <w:rPr>
          <w:rStyle w:val="Strong"/>
          <w:rFonts w:ascii="Oswald" w:hAnsi="Oswald"/>
          <w:b w:val="0"/>
          <w:bCs w:val="0"/>
          <w:sz w:val="21"/>
          <w:szCs w:val="21"/>
        </w:rPr>
        <w:t>In a first-of-its-kind collaboration</w:t>
      </w:r>
      <w:r w:rsidR="00945846">
        <w:rPr>
          <w:rStyle w:val="Strong"/>
          <w:rFonts w:ascii="Oswald" w:hAnsi="Oswald"/>
          <w:b w:val="0"/>
          <w:bCs w:val="0"/>
          <w:sz w:val="21"/>
          <w:szCs w:val="21"/>
        </w:rPr>
        <w:t xml:space="preserve">, </w:t>
      </w:r>
      <w:r w:rsidR="001C4255" w:rsidRPr="00945846">
        <w:rPr>
          <w:rStyle w:val="Strong"/>
          <w:rFonts w:ascii="Oswald" w:hAnsi="Oswald"/>
          <w:b w:val="0"/>
          <w:bCs w:val="0"/>
          <w:sz w:val="21"/>
          <w:szCs w:val="21"/>
        </w:rPr>
        <w:t xml:space="preserve">Maserati Ascot </w:t>
      </w:r>
      <w:r w:rsidR="00945846" w:rsidRPr="00945846">
        <w:rPr>
          <w:rStyle w:val="Strong"/>
          <w:rFonts w:ascii="Oswald" w:hAnsi="Oswald"/>
          <w:b w:val="0"/>
          <w:bCs w:val="0"/>
          <w:sz w:val="21"/>
          <w:szCs w:val="21"/>
        </w:rPr>
        <w:t xml:space="preserve">launches Exclusive Club Benefits for Maserati Club Members </w:t>
      </w:r>
    </w:p>
    <w:p w14:paraId="5B54D342" w14:textId="70A90E4A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Fonts w:ascii="Century Gothic" w:hAnsi="Century Gothic"/>
          <w:sz w:val="21"/>
          <w:szCs w:val="21"/>
        </w:rPr>
        <w:t xml:space="preserve">Following a standout debut collaboration at the prestigious </w:t>
      </w:r>
      <w:r w:rsidRPr="00481DD5">
        <w:rPr>
          <w:rStyle w:val="Strong"/>
          <w:rFonts w:ascii="Century Gothic" w:hAnsi="Century Gothic"/>
          <w:sz w:val="21"/>
          <w:szCs w:val="21"/>
        </w:rPr>
        <w:t>Drivers Union Awards</w:t>
      </w:r>
      <w:r w:rsidRPr="00481DD5">
        <w:rPr>
          <w:rFonts w:ascii="Century Gothic" w:hAnsi="Century Gothic"/>
          <w:sz w:val="21"/>
          <w:szCs w:val="21"/>
        </w:rPr>
        <w:t xml:space="preserve">, held during the </w:t>
      </w:r>
      <w:r w:rsidRPr="00481DD5">
        <w:rPr>
          <w:rStyle w:val="Strong"/>
          <w:rFonts w:ascii="Century Gothic" w:hAnsi="Century Gothic"/>
          <w:sz w:val="21"/>
          <w:szCs w:val="21"/>
        </w:rPr>
        <w:t>London Concours on 5 June 2025</w:t>
      </w:r>
      <w:r w:rsidRPr="00481DD5">
        <w:rPr>
          <w:rFonts w:ascii="Century Gothic" w:hAnsi="Century Gothic"/>
          <w:sz w:val="21"/>
          <w:szCs w:val="21"/>
        </w:rPr>
        <w:t xml:space="preserve">, Maserati Club UK members voted </w:t>
      </w:r>
      <w:r w:rsidRPr="00481DD5">
        <w:rPr>
          <w:rStyle w:val="Strong"/>
          <w:rFonts w:ascii="Century Gothic" w:hAnsi="Century Gothic"/>
          <w:sz w:val="21"/>
          <w:szCs w:val="21"/>
        </w:rPr>
        <w:t>Maserati Ascot</w:t>
      </w:r>
      <w:r w:rsidRPr="00481DD5">
        <w:rPr>
          <w:rFonts w:ascii="Century Gothic" w:hAnsi="Century Gothic"/>
          <w:sz w:val="21"/>
          <w:szCs w:val="21"/>
        </w:rPr>
        <w:t xml:space="preserve"> the </w:t>
      </w:r>
      <w:r w:rsidRPr="00481DD5">
        <w:rPr>
          <w:rStyle w:val="Strong"/>
          <w:rFonts w:ascii="Century Gothic" w:hAnsi="Century Gothic"/>
          <w:sz w:val="21"/>
          <w:szCs w:val="21"/>
        </w:rPr>
        <w:t>Best Maserati Main Dealership in the United Kingdom</w:t>
      </w:r>
      <w:r w:rsidRPr="00481DD5">
        <w:rPr>
          <w:rFonts w:ascii="Century Gothic" w:hAnsi="Century Gothic"/>
          <w:sz w:val="21"/>
          <w:szCs w:val="21"/>
        </w:rPr>
        <w:t xml:space="preserve"> — an accolade that celebrates both innovation and service excellence at the highest level of the Trident marque.</w:t>
      </w:r>
    </w:p>
    <w:p w14:paraId="16A33B21" w14:textId="20963255" w:rsidR="00362F02" w:rsidRDefault="002317D9" w:rsidP="00481DD5">
      <w:pPr>
        <w:pStyle w:val="NormalWeb"/>
        <w:rPr>
          <w:rStyle w:val="Strong"/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1B3F4C8" wp14:editId="21FDCDD8">
            <wp:simplePos x="0" y="0"/>
            <wp:positionH relativeFrom="margin">
              <wp:posOffset>0</wp:posOffset>
            </wp:positionH>
            <wp:positionV relativeFrom="margin">
              <wp:posOffset>2497455</wp:posOffset>
            </wp:positionV>
            <wp:extent cx="4935220" cy="3299460"/>
            <wp:effectExtent l="0" t="0" r="5080" b="2540"/>
            <wp:wrapTight wrapText="bothSides">
              <wp:wrapPolygon edited="1">
                <wp:start x="0" y="0"/>
                <wp:lineTo x="0" y="21533"/>
                <wp:lineTo x="26352" y="21600"/>
                <wp:lineTo x="26265" y="130"/>
                <wp:lineTo x="0" y="0"/>
              </wp:wrapPolygon>
            </wp:wrapTight>
            <wp:docPr id="2123771657" name="Picture 1" descr="A car dealership at n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71657" name="Picture 1" descr="A car dealership at nigh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7E3E2" w14:textId="51431C58" w:rsid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sz w:val="21"/>
          <w:szCs w:val="21"/>
        </w:rPr>
        <w:t>Howard Rose</w:t>
      </w:r>
      <w:r w:rsidRPr="00481DD5">
        <w:rPr>
          <w:rFonts w:ascii="Century Gothic" w:hAnsi="Century Gothic"/>
          <w:sz w:val="21"/>
          <w:szCs w:val="21"/>
        </w:rPr>
        <w:t>, Managing Director of Maserati Ascot, remarked:</w:t>
      </w:r>
      <w:r>
        <w:rPr>
          <w:rFonts w:ascii="Century Gothic" w:hAnsi="Century Gothic"/>
          <w:sz w:val="21"/>
          <w:szCs w:val="21"/>
        </w:rPr>
        <w:t xml:space="preserve"> </w:t>
      </w:r>
      <w:r w:rsidRPr="00481DD5">
        <w:rPr>
          <w:rFonts w:ascii="Century Gothic" w:hAnsi="Century Gothic"/>
          <w:sz w:val="21"/>
          <w:szCs w:val="21"/>
        </w:rPr>
        <w:t>“We are honoured to receive this recognition from the Maserati Club. It’s a privilege to serve such passionate owners, and we’re proud to be part of the Maserati family.”</w:t>
      </w:r>
    </w:p>
    <w:p w14:paraId="16FF9F07" w14:textId="25A17E3D" w:rsidR="00481DD5" w:rsidRPr="00481DD5" w:rsidRDefault="00481DD5" w:rsidP="00481DD5">
      <w:pPr>
        <w:pStyle w:val="Heading3"/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b/>
          <w:bCs/>
          <w:sz w:val="21"/>
          <w:szCs w:val="21"/>
        </w:rPr>
        <w:t>Exclusive Benefits for Maserati Club Members</w:t>
      </w:r>
    </w:p>
    <w:p w14:paraId="67849932" w14:textId="619CC4EB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Fonts w:ascii="Century Gothic" w:hAnsi="Century Gothic"/>
          <w:sz w:val="21"/>
          <w:szCs w:val="21"/>
        </w:rPr>
        <w:t xml:space="preserve">The partnership now deepens even further. Effective immediately, </w:t>
      </w:r>
      <w:r w:rsidRPr="00481DD5">
        <w:rPr>
          <w:rStyle w:val="Strong"/>
          <w:rFonts w:ascii="Century Gothic" w:hAnsi="Century Gothic"/>
          <w:sz w:val="21"/>
          <w:szCs w:val="21"/>
        </w:rPr>
        <w:t>Maserati Club UK members</w:t>
      </w:r>
      <w:r w:rsidRPr="00481DD5">
        <w:rPr>
          <w:rFonts w:ascii="Century Gothic" w:hAnsi="Century Gothic"/>
          <w:sz w:val="21"/>
          <w:szCs w:val="21"/>
        </w:rPr>
        <w:t xml:space="preserve"> will enjoy </w:t>
      </w:r>
      <w:r w:rsidRPr="00481DD5">
        <w:rPr>
          <w:rStyle w:val="Strong"/>
          <w:rFonts w:ascii="Century Gothic" w:hAnsi="Century Gothic"/>
          <w:sz w:val="21"/>
          <w:szCs w:val="21"/>
        </w:rPr>
        <w:t>exclusive reduced rates</w:t>
      </w:r>
      <w:r w:rsidRPr="00481DD5">
        <w:rPr>
          <w:rFonts w:ascii="Century Gothic" w:hAnsi="Century Gothic"/>
          <w:sz w:val="21"/>
          <w:szCs w:val="21"/>
        </w:rPr>
        <w:t xml:space="preserve"> on servicing and genuine Maserati parts at Maserati Ascot:</w:t>
      </w:r>
    </w:p>
    <w:p w14:paraId="64F60235" w14:textId="23C76B53" w:rsidR="00481DD5" w:rsidRPr="00481DD5" w:rsidRDefault="00481DD5" w:rsidP="00481DD5">
      <w:pPr>
        <w:pStyle w:val="NormalWeb"/>
        <w:numPr>
          <w:ilvl w:val="0"/>
          <w:numId w:val="4"/>
        </w:numPr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sz w:val="21"/>
          <w:szCs w:val="21"/>
        </w:rPr>
        <w:lastRenderedPageBreak/>
        <w:t>Up to 10 % off Parts</w:t>
      </w:r>
    </w:p>
    <w:p w14:paraId="4CBF8C6F" w14:textId="545A08EA" w:rsidR="00481DD5" w:rsidRPr="00481DD5" w:rsidRDefault="00481DD5" w:rsidP="00481DD5">
      <w:pPr>
        <w:pStyle w:val="NormalWeb"/>
        <w:numPr>
          <w:ilvl w:val="0"/>
          <w:numId w:val="4"/>
        </w:numPr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sz w:val="21"/>
          <w:szCs w:val="21"/>
        </w:rPr>
        <w:t>Up to 20 % off Labour</w:t>
      </w:r>
    </w:p>
    <w:p w14:paraId="6B7B6EB7" w14:textId="23B366E8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Fonts w:ascii="Century Gothic" w:hAnsi="Century Gothic"/>
          <w:sz w:val="21"/>
          <w:szCs w:val="21"/>
        </w:rPr>
        <w:t xml:space="preserve">This initiative reinforces the Maserati Club’s long-standing </w:t>
      </w:r>
      <w:r>
        <w:rPr>
          <w:rFonts w:ascii="Century Gothic" w:hAnsi="Century Gothic"/>
          <w:sz w:val="21"/>
          <w:szCs w:val="21"/>
        </w:rPr>
        <w:t>ambition</w:t>
      </w:r>
      <w:r w:rsidRPr="00481DD5">
        <w:rPr>
          <w:rFonts w:ascii="Century Gothic" w:hAnsi="Century Gothic"/>
          <w:sz w:val="21"/>
          <w:szCs w:val="21"/>
        </w:rPr>
        <w:t xml:space="preserve"> — ensuring that Maseratis of every era are maintained to the highest standards, preserving their performance and </w:t>
      </w:r>
      <w:r>
        <w:rPr>
          <w:rFonts w:ascii="Century Gothic" w:hAnsi="Century Gothic"/>
          <w:sz w:val="21"/>
          <w:szCs w:val="21"/>
        </w:rPr>
        <w:t xml:space="preserve">elegance </w:t>
      </w:r>
      <w:r w:rsidRPr="00481DD5">
        <w:rPr>
          <w:rFonts w:ascii="Century Gothic" w:hAnsi="Century Gothic"/>
          <w:sz w:val="21"/>
          <w:szCs w:val="21"/>
        </w:rPr>
        <w:t>for generations to come.</w:t>
      </w:r>
    </w:p>
    <w:p w14:paraId="79534E00" w14:textId="18955F26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sz w:val="21"/>
          <w:szCs w:val="21"/>
        </w:rPr>
        <w:t>Michael Roberts</w:t>
      </w:r>
      <w:r w:rsidRPr="00481DD5">
        <w:rPr>
          <w:rFonts w:ascii="Century Gothic" w:hAnsi="Century Gothic"/>
          <w:sz w:val="21"/>
          <w:szCs w:val="21"/>
        </w:rPr>
        <w:t xml:space="preserve"> of Maserati Club UK added:</w:t>
      </w:r>
      <w:r>
        <w:rPr>
          <w:rFonts w:ascii="Century Gothic" w:hAnsi="Century Gothic"/>
          <w:sz w:val="21"/>
          <w:szCs w:val="21"/>
        </w:rPr>
        <w:t xml:space="preserve"> </w:t>
      </w:r>
      <w:r w:rsidRPr="00481DD5">
        <w:rPr>
          <w:rFonts w:ascii="Century Gothic" w:hAnsi="Century Gothic"/>
          <w:sz w:val="21"/>
          <w:szCs w:val="21"/>
        </w:rPr>
        <w:t>“We’re delighted by the tangible value Maserati Ascot is offering our members. It embodies the Club’s ethos of keeping these extraordinary cars in e</w:t>
      </w:r>
      <w:r w:rsidR="00677437">
        <w:rPr>
          <w:rFonts w:ascii="Century Gothic" w:hAnsi="Century Gothic"/>
          <w:sz w:val="21"/>
          <w:szCs w:val="21"/>
        </w:rPr>
        <w:t xml:space="preserve">xcellent </w:t>
      </w:r>
      <w:r w:rsidRPr="00481DD5">
        <w:rPr>
          <w:rFonts w:ascii="Century Gothic" w:hAnsi="Century Gothic"/>
          <w:sz w:val="21"/>
          <w:szCs w:val="21"/>
        </w:rPr>
        <w:t>condition.”</w:t>
      </w:r>
    </w:p>
    <w:p w14:paraId="0BE44905" w14:textId="77777777" w:rsidR="00481DD5" w:rsidRPr="00481DD5" w:rsidRDefault="00481DD5" w:rsidP="00481DD5">
      <w:pPr>
        <w:pStyle w:val="Heading3"/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b/>
          <w:bCs/>
          <w:sz w:val="21"/>
          <w:szCs w:val="21"/>
        </w:rPr>
        <w:t>A New Way to Join the Maserati Family</w:t>
      </w:r>
    </w:p>
    <w:p w14:paraId="4FD1F166" w14:textId="77777777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Fonts w:ascii="Century Gothic" w:hAnsi="Century Gothic"/>
          <w:sz w:val="21"/>
          <w:szCs w:val="21"/>
        </w:rPr>
        <w:t xml:space="preserve">Coinciding with the upcoming launch of the </w:t>
      </w:r>
      <w:r w:rsidRPr="00481DD5">
        <w:rPr>
          <w:rStyle w:val="Strong"/>
          <w:rFonts w:ascii="Century Gothic" w:hAnsi="Century Gothic"/>
          <w:sz w:val="21"/>
          <w:szCs w:val="21"/>
        </w:rPr>
        <w:t>new Maserati Club UK website</w:t>
      </w:r>
      <w:r w:rsidRPr="00481DD5">
        <w:rPr>
          <w:rFonts w:ascii="Century Gothic" w:hAnsi="Century Gothic"/>
          <w:sz w:val="21"/>
          <w:szCs w:val="21"/>
        </w:rPr>
        <w:t xml:space="preserve">, Maserati Ascot customers purchasing a </w:t>
      </w:r>
      <w:r w:rsidRPr="00481DD5">
        <w:rPr>
          <w:rStyle w:val="Strong"/>
          <w:rFonts w:ascii="Century Gothic" w:hAnsi="Century Gothic"/>
          <w:sz w:val="21"/>
          <w:szCs w:val="21"/>
        </w:rPr>
        <w:t>new or pre-owned Maserati</w:t>
      </w:r>
      <w:r w:rsidRPr="00481DD5">
        <w:rPr>
          <w:rFonts w:ascii="Century Gothic" w:hAnsi="Century Gothic"/>
          <w:sz w:val="21"/>
          <w:szCs w:val="21"/>
        </w:rPr>
        <w:t xml:space="preserve"> will be offered </w:t>
      </w:r>
      <w:r w:rsidRPr="00481DD5">
        <w:rPr>
          <w:rStyle w:val="Strong"/>
          <w:rFonts w:ascii="Century Gothic" w:hAnsi="Century Gothic"/>
          <w:sz w:val="21"/>
          <w:szCs w:val="21"/>
        </w:rPr>
        <w:t>automatic Maserati Club membership at a 50 % reduced first-year rate</w:t>
      </w:r>
      <w:r w:rsidRPr="00481DD5">
        <w:rPr>
          <w:rFonts w:ascii="Century Gothic" w:hAnsi="Century Gothic"/>
          <w:sz w:val="21"/>
          <w:szCs w:val="21"/>
        </w:rPr>
        <w:t>.</w:t>
      </w:r>
    </w:p>
    <w:p w14:paraId="4426B2D1" w14:textId="77777777" w:rsidR="00481DD5" w:rsidRPr="00481DD5" w:rsidRDefault="00481DD5" w:rsidP="00481DD5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Fonts w:ascii="Century Gothic" w:hAnsi="Century Gothic"/>
          <w:sz w:val="21"/>
          <w:szCs w:val="21"/>
        </w:rPr>
        <w:t xml:space="preserve">This unique initiative enhances the ownership experience — inviting new Maserati owners to join the brand’s official community, participate in </w:t>
      </w:r>
      <w:r w:rsidRPr="00481DD5">
        <w:rPr>
          <w:rStyle w:val="Strong"/>
          <w:rFonts w:ascii="Century Gothic" w:hAnsi="Century Gothic"/>
          <w:sz w:val="21"/>
          <w:szCs w:val="21"/>
        </w:rPr>
        <w:t>exclusive driving and social events</w:t>
      </w:r>
      <w:r w:rsidRPr="00481DD5">
        <w:rPr>
          <w:rFonts w:ascii="Century Gothic" w:hAnsi="Century Gothic"/>
          <w:sz w:val="21"/>
          <w:szCs w:val="21"/>
        </w:rPr>
        <w:t xml:space="preserve">, and celebrate </w:t>
      </w:r>
      <w:r w:rsidRPr="00481DD5">
        <w:rPr>
          <w:rStyle w:val="Strong"/>
          <w:rFonts w:ascii="Century Gothic" w:hAnsi="Century Gothic"/>
          <w:sz w:val="21"/>
          <w:szCs w:val="21"/>
        </w:rPr>
        <w:t>over 110 years of Maserati heritage</w:t>
      </w:r>
      <w:r w:rsidRPr="00481DD5">
        <w:rPr>
          <w:rFonts w:ascii="Century Gothic" w:hAnsi="Century Gothic"/>
          <w:sz w:val="21"/>
          <w:szCs w:val="21"/>
        </w:rPr>
        <w:t xml:space="preserve"> with like-minded enthusiasts.</w:t>
      </w:r>
    </w:p>
    <w:p w14:paraId="56995B5A" w14:textId="64E5F5D4" w:rsidR="001C2B65" w:rsidRPr="00342A0B" w:rsidRDefault="00481DD5" w:rsidP="00342A0B">
      <w:pPr>
        <w:pStyle w:val="NormalWeb"/>
        <w:rPr>
          <w:rFonts w:ascii="Century Gothic" w:hAnsi="Century Gothic"/>
          <w:sz w:val="21"/>
          <w:szCs w:val="21"/>
        </w:rPr>
      </w:pPr>
      <w:r w:rsidRPr="00481DD5">
        <w:rPr>
          <w:rStyle w:val="Strong"/>
          <w:rFonts w:ascii="Century Gothic" w:hAnsi="Century Gothic"/>
          <w:sz w:val="21"/>
          <w:szCs w:val="21"/>
        </w:rPr>
        <w:t>Howard Dalziel</w:t>
      </w:r>
      <w:r w:rsidRPr="00481DD5">
        <w:rPr>
          <w:rFonts w:ascii="Century Gothic" w:hAnsi="Century Gothic"/>
          <w:sz w:val="21"/>
          <w:szCs w:val="21"/>
        </w:rPr>
        <w:t>, Maserati North Europe, commented:</w:t>
      </w:r>
      <w:r w:rsidRPr="00481DD5">
        <w:rPr>
          <w:rFonts w:ascii="Century Gothic" w:hAnsi="Century Gothic"/>
          <w:sz w:val="21"/>
          <w:szCs w:val="21"/>
        </w:rPr>
        <w:br/>
        <w:t>“The Maserati Club is unique</w:t>
      </w:r>
      <w:r>
        <w:rPr>
          <w:rFonts w:ascii="Century Gothic" w:hAnsi="Century Gothic"/>
          <w:sz w:val="21"/>
          <w:szCs w:val="21"/>
        </w:rPr>
        <w:t xml:space="preserve">, </w:t>
      </w:r>
      <w:r w:rsidRPr="00481DD5">
        <w:rPr>
          <w:rFonts w:ascii="Century Gothic" w:hAnsi="Century Gothic"/>
          <w:sz w:val="21"/>
          <w:szCs w:val="21"/>
        </w:rPr>
        <w:t xml:space="preserve">as the brand’s only official club, it offers owners an authentic way to experience </w:t>
      </w:r>
      <w:r>
        <w:rPr>
          <w:rFonts w:ascii="Century Gothic" w:hAnsi="Century Gothic"/>
          <w:sz w:val="21"/>
          <w:szCs w:val="21"/>
        </w:rPr>
        <w:t xml:space="preserve">the </w:t>
      </w:r>
      <w:r w:rsidRPr="00481DD5">
        <w:rPr>
          <w:rFonts w:ascii="Century Gothic" w:hAnsi="Century Gothic"/>
          <w:sz w:val="21"/>
          <w:szCs w:val="21"/>
        </w:rPr>
        <w:t xml:space="preserve">Maserati </w:t>
      </w:r>
      <w:r>
        <w:rPr>
          <w:rFonts w:ascii="Century Gothic" w:hAnsi="Century Gothic"/>
          <w:sz w:val="21"/>
          <w:szCs w:val="21"/>
        </w:rPr>
        <w:t xml:space="preserve">brand both </w:t>
      </w:r>
      <w:r w:rsidRPr="00481DD5">
        <w:rPr>
          <w:rFonts w:ascii="Century Gothic" w:hAnsi="Century Gothic"/>
          <w:sz w:val="21"/>
          <w:szCs w:val="21"/>
        </w:rPr>
        <w:t>nationally and internationally. We value the Club’s ongoing support in bringing the Maserati world together.”</w:t>
      </w:r>
    </w:p>
    <w:p w14:paraId="6CBE63C6" w14:textId="5F72EA74" w:rsidR="00BA0354" w:rsidRDefault="00C83679" w:rsidP="00F34203">
      <w:pPr>
        <w:tabs>
          <w:tab w:val="center" w:pos="4513"/>
        </w:tabs>
        <w:spacing w:after="0" w:line="240" w:lineRule="auto"/>
      </w:pPr>
      <w:r w:rsidRPr="00C83679">
        <w:rPr>
          <w:rFonts w:ascii="Century Gothic" w:eastAsiaTheme="minorEastAsia" w:hAnsi="Century Gothic" w:cs="Aptos"/>
          <w:noProof/>
          <w:color w:val="212121"/>
          <w:kern w:val="0"/>
          <w:sz w:val="21"/>
          <w:szCs w:val="21"/>
          <w:lang w:eastAsia="en-GB"/>
          <w14:ligatures w14:val="none"/>
        </w:rPr>
        <w:t>Follow us on </w:t>
      </w:r>
      <w:hyperlink r:id="rId12" w:tooltip="https://www.facebook.com/maseraticlubuk" w:history="1">
        <w:r w:rsidRPr="00C83679">
          <w:rPr>
            <w:rStyle w:val="Hyperlink"/>
            <w:rFonts w:ascii="Century Gothic" w:eastAsiaTheme="minorEastAsia" w:hAnsi="Century Gothic" w:cs="Aptos"/>
            <w:noProof/>
            <w:color w:val="467886"/>
            <w:kern w:val="0"/>
            <w:sz w:val="21"/>
            <w:szCs w:val="21"/>
            <w:lang w:eastAsia="en-GB"/>
            <w14:ligatures w14:val="none"/>
          </w:rPr>
          <w:t>Facebook</w:t>
        </w:r>
      </w:hyperlink>
      <w:r w:rsidRPr="00C83679">
        <w:rPr>
          <w:rFonts w:ascii="Century Gothic" w:eastAsiaTheme="minorEastAsia" w:hAnsi="Century Gothic" w:cs="Aptos"/>
          <w:noProof/>
          <w:color w:val="212121"/>
          <w:kern w:val="0"/>
          <w:sz w:val="21"/>
          <w:szCs w:val="21"/>
          <w:lang w:eastAsia="en-GB"/>
          <w14:ligatures w14:val="none"/>
        </w:rPr>
        <w:t> and </w:t>
      </w:r>
      <w:hyperlink r:id="rId13" w:tooltip="https://www.instagram.com/maseraticlubuk" w:history="1">
        <w:r w:rsidRPr="00C83679">
          <w:rPr>
            <w:rStyle w:val="Hyperlink"/>
            <w:rFonts w:ascii="Century Gothic" w:eastAsiaTheme="minorEastAsia" w:hAnsi="Century Gothic" w:cs="Aptos"/>
            <w:noProof/>
            <w:color w:val="467886"/>
            <w:kern w:val="0"/>
            <w:sz w:val="21"/>
            <w:szCs w:val="21"/>
            <w:lang w:eastAsia="en-GB"/>
            <w14:ligatures w14:val="none"/>
          </w:rPr>
          <w:t>Instagram</w:t>
        </w:r>
      </w:hyperlink>
    </w:p>
    <w:p w14:paraId="281837DF" w14:textId="1BEF4246" w:rsidR="005C695A" w:rsidRDefault="005C695A" w:rsidP="005C695A">
      <w:pPr>
        <w:shd w:val="clear" w:color="auto" w:fill="FFFFFF" w:themeFill="background1"/>
        <w:spacing w:after="200"/>
        <w:jc w:val="both"/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</w:pPr>
    </w:p>
    <w:p w14:paraId="0B69A7EE" w14:textId="31AD1463" w:rsidR="005C695A" w:rsidRDefault="005C695A" w:rsidP="005C695A">
      <w:pPr>
        <w:shd w:val="clear" w:color="auto" w:fill="FFFFFF" w:themeFill="background1"/>
        <w:spacing w:after="200"/>
        <w:jc w:val="both"/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</w:pPr>
      <w:r w:rsidRPr="1BB6E3EF"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  <w:t>For further information:</w:t>
      </w:r>
    </w:p>
    <w:p w14:paraId="3787FF9A" w14:textId="07A4220A" w:rsidR="005C695A" w:rsidRDefault="005C695A" w:rsidP="00342A0B">
      <w:pPr>
        <w:spacing w:after="0"/>
        <w:rPr>
          <w:rFonts w:ascii="Century Gothic" w:eastAsia="Century Gothic" w:hAnsi="Century Gothic" w:cs="Century Gothic"/>
          <w:sz w:val="16"/>
          <w:szCs w:val="16"/>
        </w:rPr>
      </w:pPr>
      <w:r w:rsidRPr="006629E6">
        <w:rPr>
          <w:rFonts w:ascii="Century Gothic" w:eastAsia="Century Gothic" w:hAnsi="Century Gothic" w:cs="Century Gothic"/>
          <w:b/>
          <w:bCs/>
          <w:sz w:val="16"/>
          <w:szCs w:val="16"/>
        </w:rPr>
        <w:t>The Maserati Club UK</w:t>
      </w:r>
      <w:r w:rsidRPr="00CB653E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is the 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only official UK club for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owners and enthusiast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 of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the marque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 recognised by </w:t>
      </w:r>
      <w:hyperlink r:id="rId14" w:history="1">
        <w:r w:rsidR="00342A0B" w:rsidRPr="00342A0B">
          <w:rPr>
            <w:rStyle w:val="Hyperlink"/>
            <w:rFonts w:ascii="Century Gothic" w:eastAsia="Century Gothic" w:hAnsi="Century Gothic" w:cs="Century Gothic"/>
            <w:sz w:val="16"/>
            <w:szCs w:val="16"/>
          </w:rPr>
          <w:t>Maserati S.p.A Owners Clubs.</w:t>
        </w:r>
      </w:hyperlink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 F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ounded in London in 1972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, for over 50 years it has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organise</w:t>
      </w:r>
      <w:r w:rsidR="00342A0B">
        <w:rPr>
          <w:rFonts w:ascii="Century Gothic" w:eastAsia="Century Gothic" w:hAnsi="Century Gothic" w:cs="Century Gothic"/>
          <w:sz w:val="16"/>
          <w:szCs w:val="16"/>
        </w:rPr>
        <w:t>d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 a wide range of events and tours for its members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. It has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established a seri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es of 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local </w:t>
      </w:r>
      <w:r w:rsidR="00342A0B">
        <w:rPr>
          <w:rFonts w:ascii="Century Gothic" w:eastAsia="Century Gothic" w:hAnsi="Century Gothic" w:cs="Century Gothic"/>
          <w:sz w:val="16"/>
          <w:szCs w:val="16"/>
        </w:rPr>
        <w:t>h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ubs to provide greater member participation throughout the </w:t>
      </w:r>
      <w:r w:rsidR="00B027A4" w:rsidRPr="006629E6">
        <w:rPr>
          <w:rFonts w:ascii="Century Gothic" w:eastAsia="Century Gothic" w:hAnsi="Century Gothic" w:cs="Century Gothic"/>
          <w:sz w:val="16"/>
          <w:szCs w:val="16"/>
        </w:rPr>
        <w:t>country,</w:t>
      </w:r>
      <w:r w:rsidR="00342A0B">
        <w:rPr>
          <w:rFonts w:ascii="Century Gothic" w:eastAsia="Century Gothic" w:hAnsi="Century Gothic" w:cs="Century Gothic"/>
          <w:sz w:val="16"/>
          <w:szCs w:val="16"/>
        </w:rPr>
        <w:t xml:space="preserve"> and i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t is officially present at several of the major car events throughout the yea</w:t>
      </w:r>
      <w:r w:rsidR="00342A0B">
        <w:rPr>
          <w:rFonts w:ascii="Century Gothic" w:eastAsia="Century Gothic" w:hAnsi="Century Gothic" w:cs="Century Gothic"/>
          <w:sz w:val="16"/>
          <w:szCs w:val="16"/>
        </w:rPr>
        <w:t>r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. It strives to have close relations with the </w:t>
      </w:r>
      <w:r>
        <w:rPr>
          <w:rFonts w:ascii="Century Gothic" w:eastAsia="Century Gothic" w:hAnsi="Century Gothic" w:cs="Century Gothic"/>
          <w:sz w:val="16"/>
          <w:szCs w:val="16"/>
        </w:rPr>
        <w:t>f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>actory, dealers</w:t>
      </w:r>
      <w:r>
        <w:rPr>
          <w:rFonts w:ascii="Century Gothic" w:eastAsia="Century Gothic" w:hAnsi="Century Gothic" w:cs="Century Gothic"/>
          <w:sz w:val="16"/>
          <w:szCs w:val="16"/>
        </w:rPr>
        <w:t>hips</w:t>
      </w:r>
      <w:r w:rsidRPr="006629E6">
        <w:rPr>
          <w:rFonts w:ascii="Century Gothic" w:eastAsia="Century Gothic" w:hAnsi="Century Gothic" w:cs="Century Gothic"/>
          <w:sz w:val="16"/>
          <w:szCs w:val="16"/>
        </w:rPr>
        <w:t xml:space="preserve"> and service centres. It publishes Trident magazine and a regular Newsletter. There is a website where all the latest information and news can be found – </w:t>
      </w:r>
      <w:hyperlink r:id="rId15" w:history="1">
        <w:r w:rsidRPr="006629E6">
          <w:rPr>
            <w:rStyle w:val="Hyperlink"/>
            <w:rFonts w:ascii="Century Gothic" w:eastAsia="Century Gothic" w:hAnsi="Century Gothic" w:cs="Century Gothic"/>
            <w:sz w:val="16"/>
            <w:szCs w:val="16"/>
          </w:rPr>
          <w:t>www.maseraticlub.co.uk</w:t>
        </w:r>
      </w:hyperlink>
      <w:r w:rsidRPr="006629E6">
        <w:rPr>
          <w:rFonts w:ascii="Century Gothic" w:eastAsia="Century Gothic" w:hAnsi="Century Gothic" w:cs="Century Gothic"/>
          <w:sz w:val="16"/>
          <w:szCs w:val="16"/>
        </w:rPr>
        <w:t>. Joining the Club is easy through the Club website.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</w:p>
    <w:p w14:paraId="1D0DFFBC" w14:textId="77777777" w:rsidR="00342A0B" w:rsidRPr="00342A0B" w:rsidRDefault="00342A0B" w:rsidP="00342A0B">
      <w:pPr>
        <w:spacing w:after="0"/>
        <w:rPr>
          <w:rFonts w:ascii="Century Gothic" w:eastAsia="Century Gothic" w:hAnsi="Century Gothic" w:cs="Century Gothic"/>
          <w:sz w:val="16"/>
          <w:szCs w:val="16"/>
        </w:rPr>
      </w:pPr>
    </w:p>
    <w:p w14:paraId="776599C6" w14:textId="77777777" w:rsidR="005C695A" w:rsidRDefault="005C695A" w:rsidP="005C695A">
      <w:pPr>
        <w:tabs>
          <w:tab w:val="center" w:pos="4513"/>
        </w:tabs>
        <w:spacing w:after="0" w:line="240" w:lineRule="auto"/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</w:pPr>
      <w:r w:rsidRPr="00B273E0"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  <w:t>Ma</w:t>
      </w:r>
      <w:r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  <w:t>serati</w:t>
      </w:r>
      <w:r w:rsidRPr="00B273E0">
        <w:rPr>
          <w:rFonts w:ascii="Century Gothic" w:eastAsia="Century Gothic" w:hAnsi="Century Gothic" w:cs="Century Gothic"/>
          <w:b/>
          <w:bCs/>
          <w:color w:val="000000" w:themeColor="text1"/>
          <w:sz w:val="16"/>
          <w:szCs w:val="16"/>
        </w:rPr>
        <w:t xml:space="preserve"> Club UK</w:t>
      </w:r>
    </w:p>
    <w:p w14:paraId="37F38C04" w14:textId="12E803DC" w:rsidR="00342A0B" w:rsidRDefault="005C695A" w:rsidP="005C695A">
      <w:pPr>
        <w:tabs>
          <w:tab w:val="center" w:pos="4513"/>
        </w:tabs>
        <w:spacing w:after="0" w:line="240" w:lineRule="auto"/>
      </w:pPr>
      <w:r w:rsidRPr="00B273E0">
        <w:rPr>
          <w:rFonts w:ascii="Century Gothic" w:eastAsia="Century Gothic" w:hAnsi="Century Gothic" w:cs="Century Gothic"/>
          <w:color w:val="000000" w:themeColor="text1"/>
          <w:sz w:val="16"/>
          <w:szCs w:val="16"/>
        </w:rPr>
        <w:t>K</w:t>
      </w:r>
      <w:r>
        <w:rPr>
          <w:rFonts w:ascii="Century Gothic" w:eastAsia="Century Gothic" w:hAnsi="Century Gothic" w:cs="Century Gothic"/>
          <w:color w:val="000000" w:themeColor="text1"/>
          <w:sz w:val="16"/>
          <w:szCs w:val="16"/>
        </w:rPr>
        <w:t xml:space="preserve">URT VAN DEN EYNDEN – Public Relations, Maserati Club UK – </w:t>
      </w:r>
      <w:hyperlink r:id="rId16" w:history="1">
        <w:r w:rsidRPr="0086273E">
          <w:rPr>
            <w:rStyle w:val="Hyperlink"/>
            <w:rFonts w:ascii="Century Gothic" w:eastAsia="Century Gothic" w:hAnsi="Century Gothic" w:cs="Century Gothic"/>
            <w:sz w:val="16"/>
            <w:szCs w:val="16"/>
          </w:rPr>
          <w:t>publicrelations@maseraticlub.co.uk</w:t>
        </w:r>
      </w:hyperlink>
    </w:p>
    <w:p w14:paraId="3DD6F6E4" w14:textId="4F20377E" w:rsidR="00F34203" w:rsidRPr="002317D9" w:rsidRDefault="005C4E15" w:rsidP="002317D9">
      <w:pPr>
        <w:spacing w:before="100" w:beforeAutospacing="1" w:after="100" w:afterAutospacing="1" w:line="240" w:lineRule="auto"/>
        <w:outlineLvl w:val="2"/>
        <w:rPr>
          <w:rFonts w:ascii="Century Gothic" w:eastAsia="Century Gothic" w:hAnsi="Century Gothic" w:cs="Century Gothic"/>
          <w:b/>
          <w:bCs/>
          <w:sz w:val="16"/>
          <w:szCs w:val="16"/>
        </w:rPr>
      </w:pPr>
      <w:r w:rsidRPr="005C4E15">
        <w:rPr>
          <w:rFonts w:ascii="Century Gothic" w:eastAsia="Century Gothic" w:hAnsi="Century Gothic" w:cs="Century Gothic"/>
          <w:b/>
          <w:bCs/>
          <w:sz w:val="16"/>
          <w:szCs w:val="16"/>
        </w:rPr>
        <w:t>Maserati Ascot</w:t>
      </w:r>
      <w:r>
        <w:rPr>
          <w:rFonts w:ascii="Century Gothic" w:eastAsia="Century Gothic" w:hAnsi="Century Gothic" w:cs="Century Gothic"/>
          <w:b/>
          <w:bCs/>
          <w:sz w:val="16"/>
          <w:szCs w:val="16"/>
        </w:rPr>
        <w:t xml:space="preserve"> </w:t>
      </w:r>
      <w:r w:rsidRPr="005C4E15">
        <w:rPr>
          <w:rFonts w:ascii="Century Gothic" w:eastAsia="Century Gothic" w:hAnsi="Century Gothic" w:cs="Century Gothic"/>
          <w:sz w:val="16"/>
          <w:szCs w:val="16"/>
        </w:rPr>
        <w:t xml:space="preserve">part of the award-winning </w:t>
      </w:r>
      <w:r>
        <w:rPr>
          <w:rFonts w:ascii="Century Gothic" w:eastAsia="Century Gothic" w:hAnsi="Century Gothic" w:cs="Century Gothic"/>
          <w:sz w:val="16"/>
          <w:szCs w:val="16"/>
        </w:rPr>
        <w:t>Sytner G</w:t>
      </w:r>
      <w:r w:rsidRPr="005C4E15">
        <w:rPr>
          <w:rFonts w:ascii="Century Gothic" w:eastAsia="Century Gothic" w:hAnsi="Century Gothic" w:cs="Century Gothic"/>
          <w:sz w:val="16"/>
          <w:szCs w:val="16"/>
        </w:rPr>
        <w:t xml:space="preserve">roup,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is </w:t>
      </w:r>
      <w:r w:rsidRPr="005C4E15">
        <w:rPr>
          <w:rFonts w:ascii="Century Gothic" w:eastAsia="Century Gothic" w:hAnsi="Century Gothic" w:cs="Century Gothic"/>
          <w:sz w:val="16"/>
          <w:szCs w:val="16"/>
        </w:rPr>
        <w:t>one of the UK’s flagship Maserati dealerships, renowned for its passion, craftsmanship, and customer care</w:t>
      </w:r>
      <w:r w:rsidR="001C4255">
        <w:rPr>
          <w:rFonts w:ascii="Century Gothic" w:eastAsia="Century Gothic" w:hAnsi="Century Gothic" w:cs="Century Gothic"/>
          <w:sz w:val="16"/>
          <w:szCs w:val="16"/>
        </w:rPr>
        <w:t>.</w:t>
      </w:r>
    </w:p>
    <w:sectPr w:rsidR="00F34203" w:rsidRPr="002317D9" w:rsidSect="00F52FD0">
      <w:headerReference w:type="default" r:id="rId17"/>
      <w:footerReference w:type="even" r:id="rId18"/>
      <w:footerReference w:type="default" r:id="rId19"/>
      <w:pgSz w:w="11906" w:h="16838"/>
      <w:pgMar w:top="11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DDA50" w14:textId="77777777" w:rsidR="001828A2" w:rsidRDefault="001828A2" w:rsidP="00A116EB">
      <w:pPr>
        <w:spacing w:after="0" w:line="240" w:lineRule="auto"/>
      </w:pPr>
      <w:r>
        <w:separator/>
      </w:r>
    </w:p>
  </w:endnote>
  <w:endnote w:type="continuationSeparator" w:id="0">
    <w:p w14:paraId="13D6DD3A" w14:textId="77777777" w:rsidR="001828A2" w:rsidRDefault="001828A2" w:rsidP="00A1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392609"/>
      <w:docPartObj>
        <w:docPartGallery w:val="Page Numbers (Bottom of Page)"/>
        <w:docPartUnique/>
      </w:docPartObj>
    </w:sdtPr>
    <w:sdtContent>
      <w:p w14:paraId="33F1DCDC" w14:textId="43941A1B" w:rsidR="004E6430" w:rsidRDefault="004E6430" w:rsidP="00715B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ACCAEE" w14:textId="77777777" w:rsidR="004E6430" w:rsidRDefault="004E6430" w:rsidP="004E64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2000434"/>
      <w:docPartObj>
        <w:docPartGallery w:val="Page Numbers (Bottom of Page)"/>
        <w:docPartUnique/>
      </w:docPartObj>
    </w:sdtPr>
    <w:sdtContent>
      <w:p w14:paraId="1FE5421C" w14:textId="33E464AA" w:rsidR="004E6430" w:rsidRDefault="004E6430" w:rsidP="00715B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3197FAB" w14:textId="491CF011" w:rsidR="00A116EB" w:rsidRPr="00F62F9F" w:rsidRDefault="005C4E15" w:rsidP="004E6430">
    <w:pPr>
      <w:pStyle w:val="Footer"/>
      <w:ind w:right="360"/>
      <w:jc w:val="center"/>
    </w:pPr>
    <w:r>
      <w:rPr>
        <w:noProof/>
        <w14:ligatures w14:val="standardContextual"/>
      </w:rPr>
      <w:drawing>
        <wp:inline distT="0" distB="0" distL="0" distR="0" wp14:anchorId="7632A094" wp14:editId="19F0E114">
          <wp:extent cx="1690007" cy="1056208"/>
          <wp:effectExtent l="0" t="0" r="0" b="0"/>
          <wp:docPr id="15029123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912380" name="Picture 15029123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872" cy="1076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1B63E" w14:textId="77777777" w:rsidR="001828A2" w:rsidRDefault="001828A2" w:rsidP="00A116EB">
      <w:pPr>
        <w:spacing w:after="0" w:line="240" w:lineRule="auto"/>
      </w:pPr>
      <w:r>
        <w:separator/>
      </w:r>
    </w:p>
  </w:footnote>
  <w:footnote w:type="continuationSeparator" w:id="0">
    <w:p w14:paraId="5945B31F" w14:textId="77777777" w:rsidR="001828A2" w:rsidRDefault="001828A2" w:rsidP="00A1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56E7" w14:textId="77777777" w:rsidR="00A116EB" w:rsidRDefault="00F52FD0" w:rsidP="00A116EB">
    <w:pPr>
      <w:pStyle w:val="Header"/>
      <w:jc w:val="center"/>
    </w:pPr>
    <w:r>
      <w:rPr>
        <w:rFonts w:ascii="Open Sans SemiBold" w:hAnsi="Open Sans SemiBold" w:cs="Open Sans SemiBold"/>
        <w:noProof/>
        <w:color w:val="000000"/>
        <w:sz w:val="40"/>
        <w:szCs w:val="40"/>
      </w:rPr>
      <w:drawing>
        <wp:inline distT="0" distB="0" distL="0" distR="0" wp14:anchorId="2ED0ACAB" wp14:editId="167CD658">
          <wp:extent cx="2684780" cy="939599"/>
          <wp:effectExtent l="0" t="0" r="1270" b="0"/>
          <wp:docPr id="540742941" name="Picture 540742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41" b="16629"/>
                  <a:stretch/>
                </pic:blipFill>
                <pic:spPr bwMode="auto">
                  <a:xfrm>
                    <a:off x="0" y="0"/>
                    <a:ext cx="2708192" cy="9477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621F8"/>
    <w:multiLevelType w:val="multilevel"/>
    <w:tmpl w:val="C7D4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54BFA"/>
    <w:multiLevelType w:val="multilevel"/>
    <w:tmpl w:val="FA4A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FBD21"/>
    <w:multiLevelType w:val="hybridMultilevel"/>
    <w:tmpl w:val="232A803C"/>
    <w:lvl w:ilvl="0" w:tplc="10BEA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03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2E2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0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E64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86A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8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8B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68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575D9"/>
    <w:multiLevelType w:val="multilevel"/>
    <w:tmpl w:val="9870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3416628">
    <w:abstractNumId w:val="2"/>
  </w:num>
  <w:num w:numId="2" w16cid:durableId="1854413574">
    <w:abstractNumId w:val="1"/>
  </w:num>
  <w:num w:numId="3" w16cid:durableId="358943258">
    <w:abstractNumId w:val="3"/>
  </w:num>
  <w:num w:numId="4" w16cid:durableId="176534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4D"/>
    <w:rsid w:val="00020969"/>
    <w:rsid w:val="00030EEF"/>
    <w:rsid w:val="00043AD1"/>
    <w:rsid w:val="00061CE8"/>
    <w:rsid w:val="0007167E"/>
    <w:rsid w:val="00107658"/>
    <w:rsid w:val="0013225A"/>
    <w:rsid w:val="00142B4D"/>
    <w:rsid w:val="001828A2"/>
    <w:rsid w:val="00191075"/>
    <w:rsid w:val="001C1900"/>
    <w:rsid w:val="001C2B65"/>
    <w:rsid w:val="001C4255"/>
    <w:rsid w:val="001E095C"/>
    <w:rsid w:val="001F6A26"/>
    <w:rsid w:val="00225D1C"/>
    <w:rsid w:val="002317D9"/>
    <w:rsid w:val="00270E7F"/>
    <w:rsid w:val="0028153E"/>
    <w:rsid w:val="002E6E11"/>
    <w:rsid w:val="00342A0B"/>
    <w:rsid w:val="00362F02"/>
    <w:rsid w:val="003834AA"/>
    <w:rsid w:val="003A0CA1"/>
    <w:rsid w:val="003D35AF"/>
    <w:rsid w:val="004352B2"/>
    <w:rsid w:val="00464EF1"/>
    <w:rsid w:val="00481DD5"/>
    <w:rsid w:val="004C6190"/>
    <w:rsid w:val="004E6430"/>
    <w:rsid w:val="005210E9"/>
    <w:rsid w:val="00555655"/>
    <w:rsid w:val="0056238B"/>
    <w:rsid w:val="005C4E15"/>
    <w:rsid w:val="005C695A"/>
    <w:rsid w:val="0063110B"/>
    <w:rsid w:val="006470CD"/>
    <w:rsid w:val="00667E21"/>
    <w:rsid w:val="00677437"/>
    <w:rsid w:val="006868D5"/>
    <w:rsid w:val="006E5F0F"/>
    <w:rsid w:val="006F1977"/>
    <w:rsid w:val="006F7742"/>
    <w:rsid w:val="00712125"/>
    <w:rsid w:val="00712BBC"/>
    <w:rsid w:val="00717304"/>
    <w:rsid w:val="00717461"/>
    <w:rsid w:val="00733533"/>
    <w:rsid w:val="007357B6"/>
    <w:rsid w:val="007538AB"/>
    <w:rsid w:val="007655A9"/>
    <w:rsid w:val="007733A1"/>
    <w:rsid w:val="007831DF"/>
    <w:rsid w:val="00784270"/>
    <w:rsid w:val="007A44C8"/>
    <w:rsid w:val="007B0A4C"/>
    <w:rsid w:val="007B3982"/>
    <w:rsid w:val="007C22BB"/>
    <w:rsid w:val="007C6FC5"/>
    <w:rsid w:val="007D61B1"/>
    <w:rsid w:val="007D6B73"/>
    <w:rsid w:val="00805AF5"/>
    <w:rsid w:val="00833932"/>
    <w:rsid w:val="008702D5"/>
    <w:rsid w:val="008829BE"/>
    <w:rsid w:val="008F365A"/>
    <w:rsid w:val="009103DE"/>
    <w:rsid w:val="00945846"/>
    <w:rsid w:val="00992F37"/>
    <w:rsid w:val="009A1E33"/>
    <w:rsid w:val="00A116EB"/>
    <w:rsid w:val="00A30D1E"/>
    <w:rsid w:val="00A579C1"/>
    <w:rsid w:val="00A64598"/>
    <w:rsid w:val="00AA1D06"/>
    <w:rsid w:val="00AA2FF4"/>
    <w:rsid w:val="00AD1F40"/>
    <w:rsid w:val="00AE4FBA"/>
    <w:rsid w:val="00B027A4"/>
    <w:rsid w:val="00B273E0"/>
    <w:rsid w:val="00B40A7E"/>
    <w:rsid w:val="00B62BC5"/>
    <w:rsid w:val="00B94203"/>
    <w:rsid w:val="00BA0354"/>
    <w:rsid w:val="00BA7C43"/>
    <w:rsid w:val="00BE2B8E"/>
    <w:rsid w:val="00C211F5"/>
    <w:rsid w:val="00C47912"/>
    <w:rsid w:val="00C83679"/>
    <w:rsid w:val="00CC0C9A"/>
    <w:rsid w:val="00CE0A73"/>
    <w:rsid w:val="00D141BD"/>
    <w:rsid w:val="00D231CD"/>
    <w:rsid w:val="00D47154"/>
    <w:rsid w:val="00D94E2C"/>
    <w:rsid w:val="00DA71E8"/>
    <w:rsid w:val="00DE5918"/>
    <w:rsid w:val="00E24AB5"/>
    <w:rsid w:val="00E734AB"/>
    <w:rsid w:val="00EB6BB0"/>
    <w:rsid w:val="00ED6CC6"/>
    <w:rsid w:val="00EF4EF4"/>
    <w:rsid w:val="00F34203"/>
    <w:rsid w:val="00F44B81"/>
    <w:rsid w:val="00F52FD0"/>
    <w:rsid w:val="00F62F9F"/>
    <w:rsid w:val="00FA005F"/>
    <w:rsid w:val="00FB69EC"/>
    <w:rsid w:val="00FF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8F750"/>
  <w15:chartTrackingRefBased/>
  <w15:docId w15:val="{2938C60B-242C-D24C-8755-8D8D4F088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B4D"/>
    <w:pPr>
      <w:spacing w:line="278" w:lineRule="auto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C4E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6EB"/>
    <w:pPr>
      <w:tabs>
        <w:tab w:val="center" w:pos="4513"/>
        <w:tab w:val="right" w:pos="9026"/>
      </w:tabs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116EB"/>
  </w:style>
  <w:style w:type="paragraph" w:styleId="Footer">
    <w:name w:val="footer"/>
    <w:basedOn w:val="Normal"/>
    <w:link w:val="FooterChar"/>
    <w:uiPriority w:val="99"/>
    <w:unhideWhenUsed/>
    <w:rsid w:val="00A116EB"/>
    <w:pPr>
      <w:tabs>
        <w:tab w:val="center" w:pos="4513"/>
        <w:tab w:val="right" w:pos="9026"/>
      </w:tabs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116EB"/>
  </w:style>
  <w:style w:type="character" w:styleId="Hyperlink">
    <w:name w:val="Hyperlink"/>
    <w:basedOn w:val="DefaultParagraphFont"/>
    <w:uiPriority w:val="99"/>
    <w:unhideWhenUsed/>
    <w:rsid w:val="00A116EB"/>
    <w:rPr>
      <w:color w:val="0000FF"/>
      <w:u w:val="single"/>
    </w:rPr>
  </w:style>
  <w:style w:type="character" w:customStyle="1" w:styleId="contentpasted0">
    <w:name w:val="contentpasted0"/>
    <w:basedOn w:val="DefaultParagraphFont"/>
    <w:rsid w:val="00A116EB"/>
  </w:style>
  <w:style w:type="paragraph" w:styleId="NoSpacing">
    <w:name w:val="No Spacing"/>
    <w:uiPriority w:val="1"/>
    <w:qFormat/>
    <w:rsid w:val="00A116EB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A116EB"/>
    <w:pPr>
      <w:spacing w:line="259" w:lineRule="auto"/>
      <w:ind w:left="720"/>
      <w:contextualSpacing/>
    </w:pPr>
    <w:rPr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62F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F9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0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FA005F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4E6430"/>
  </w:style>
  <w:style w:type="paragraph" w:customStyle="1" w:styleId="p1">
    <w:name w:val="p1"/>
    <w:basedOn w:val="Normal"/>
    <w:rsid w:val="001C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C2B65"/>
  </w:style>
  <w:style w:type="character" w:customStyle="1" w:styleId="s1">
    <w:name w:val="s1"/>
    <w:basedOn w:val="DefaultParagraphFont"/>
    <w:rsid w:val="001C2B65"/>
  </w:style>
  <w:style w:type="paragraph" w:customStyle="1" w:styleId="p2">
    <w:name w:val="p2"/>
    <w:basedOn w:val="Normal"/>
    <w:rsid w:val="001C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C4E15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maseraticlub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maseraticlub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ublicrelations@maseraticlub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maseraticlub.co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serati.com/global/en/ownership/maserati-club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urtvde/Documents/KURT%202019%20-%202023%20-%202029/2024%202025%20IO%20files%20from%20Macbook%20Air/2024%202025%20MC%20Maserati%20Club%20UK%20Official/MC%20Club%20logos%20and%20brand%20identity/Letterhead%201105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839aad-d800-42c8-b334-20ce53b09d93" xsi:nil="true"/>
    <lcf76f155ced4ddcb4097134ff3c332f xmlns="4c5f6152-9519-4cca-bb53-07a2c35fa75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7F18A66D68154FA9D0B7AF00C171A3" ma:contentTypeVersion="12" ma:contentTypeDescription="Create a new document." ma:contentTypeScope="" ma:versionID="f8bbf7f9ca34307bb03a0e02877eb753">
  <xsd:schema xmlns:xsd="http://www.w3.org/2001/XMLSchema" xmlns:xs="http://www.w3.org/2001/XMLSchema" xmlns:p="http://schemas.microsoft.com/office/2006/metadata/properties" xmlns:ns2="4c5f6152-9519-4cca-bb53-07a2c35fa75e" xmlns:ns3="71839aad-d800-42c8-b334-20ce53b09d93" targetNamespace="http://schemas.microsoft.com/office/2006/metadata/properties" ma:root="true" ma:fieldsID="2d1bb04526bdfce1e151b087ccf1faa2" ns2:_="" ns3:_="">
    <xsd:import namespace="4c5f6152-9519-4cca-bb53-07a2c35fa75e"/>
    <xsd:import namespace="71839aad-d800-42c8-b334-20ce53b09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f6152-9519-4cca-bb53-07a2c35fa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2c12ea4-8085-4bc7-9988-ebbf88bf6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39aad-d800-42c8-b334-20ce53b09d9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752a4cd-4087-458e-9ded-fd86edb2df3d}" ma:internalName="TaxCatchAll" ma:showField="CatchAllData" ma:web="71839aad-d800-42c8-b334-20ce53b09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FDF3A9-4E5B-43E9-9175-C393DC1C05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7686A0-15B9-4E97-BDBB-CDA689053A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17CF47-5D2F-4550-A7B4-2620337A8C15}">
  <ds:schemaRefs>
    <ds:schemaRef ds:uri="http://schemas.microsoft.com/office/2006/metadata/properties"/>
    <ds:schemaRef ds:uri="http://schemas.microsoft.com/office/infopath/2007/PartnerControls"/>
    <ds:schemaRef ds:uri="71839aad-d800-42c8-b334-20ce53b09d93"/>
    <ds:schemaRef ds:uri="4c5f6152-9519-4cca-bb53-07a2c35fa75e"/>
  </ds:schemaRefs>
</ds:datastoreItem>
</file>

<file path=customXml/itemProps4.xml><?xml version="1.0" encoding="utf-8"?>
<ds:datastoreItem xmlns:ds="http://schemas.openxmlformats.org/officeDocument/2006/customXml" ds:itemID="{B527DC99-4488-43A0-9E75-88549152A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f6152-9519-4cca-bb53-07a2c35fa75e"/>
    <ds:schemaRef ds:uri="71839aad-d800-42c8-b334-20ce53b09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110524.dotx</Template>
  <TotalTime>6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Phase II</dc:creator>
  <cp:keywords/>
  <dc:description/>
  <cp:lastModifiedBy>North London Hub Cap - Maserati Club</cp:lastModifiedBy>
  <cp:revision>8</cp:revision>
  <dcterms:created xsi:type="dcterms:W3CDTF">2025-11-11T12:18:00Z</dcterms:created>
  <dcterms:modified xsi:type="dcterms:W3CDTF">2025-11-11T12:24:00Z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0x010100277F18A66D68154FA9D0B7AF00C171A3</vt:lpwstr>
  </property>
</Properties>
</file>