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01814D" w14:textId="527AD29C" w:rsidR="00A116EB" w:rsidRDefault="00A47BA0" w:rsidP="00A47BA0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A47BA0">
        <w:rPr>
          <w:rFonts w:ascii="Arial" w:hAnsi="Arial" w:cs="Arial"/>
          <w:b/>
          <w:bCs/>
          <w:sz w:val="36"/>
          <w:szCs w:val="36"/>
        </w:rPr>
        <w:t>ANNUAL GENERAL MEETING 202</w:t>
      </w:r>
      <w:r w:rsidR="00DB2430">
        <w:rPr>
          <w:rFonts w:ascii="Arial" w:hAnsi="Arial" w:cs="Arial"/>
          <w:b/>
          <w:bCs/>
          <w:sz w:val="36"/>
          <w:szCs w:val="36"/>
        </w:rPr>
        <w:t>4</w:t>
      </w:r>
      <w:r w:rsidRPr="00A47BA0">
        <w:rPr>
          <w:rFonts w:ascii="Arial" w:hAnsi="Arial" w:cs="Arial"/>
          <w:b/>
          <w:bCs/>
          <w:sz w:val="36"/>
          <w:szCs w:val="36"/>
        </w:rPr>
        <w:t xml:space="preserve"> AGENDA</w:t>
      </w:r>
    </w:p>
    <w:p w14:paraId="03BF20B2" w14:textId="77777777" w:rsidR="00A47BA0" w:rsidRDefault="00A47BA0" w:rsidP="00A47BA0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C89B42A" w14:textId="2D71B007" w:rsidR="00A47BA0" w:rsidRPr="00A47BA0" w:rsidRDefault="00091612" w:rsidP="00A47BA0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Pavilion, </w:t>
      </w:r>
      <w:r w:rsidR="00A47BA0" w:rsidRPr="00A47BA0">
        <w:rPr>
          <w:rFonts w:ascii="Arial" w:hAnsi="Arial" w:cs="Arial"/>
          <w:sz w:val="28"/>
          <w:szCs w:val="28"/>
        </w:rPr>
        <w:t>Phyllis Court, Marlow Road, Henley-on-Thames, RG9 2HT</w:t>
      </w:r>
    </w:p>
    <w:p w14:paraId="5E63DCF1" w14:textId="77777777" w:rsidR="00A47BA0" w:rsidRPr="00A47BA0" w:rsidRDefault="00A47BA0" w:rsidP="00A47BA0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58F1AB58" w14:textId="29D92001" w:rsidR="00A47BA0" w:rsidRPr="00440749" w:rsidRDefault="00A47BA0" w:rsidP="00440749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A47BA0">
        <w:rPr>
          <w:rFonts w:ascii="Arial" w:hAnsi="Arial" w:cs="Arial"/>
          <w:sz w:val="28"/>
          <w:szCs w:val="28"/>
        </w:rPr>
        <w:t xml:space="preserve">11:00 am on </w:t>
      </w:r>
      <w:r w:rsidR="00886464">
        <w:rPr>
          <w:rFonts w:ascii="Arial" w:hAnsi="Arial" w:cs="Arial"/>
          <w:sz w:val="28"/>
          <w:szCs w:val="28"/>
        </w:rPr>
        <w:t>Sunday</w:t>
      </w:r>
      <w:r w:rsidRPr="00A47BA0">
        <w:rPr>
          <w:rFonts w:ascii="Arial" w:hAnsi="Arial" w:cs="Arial"/>
          <w:sz w:val="28"/>
          <w:szCs w:val="28"/>
        </w:rPr>
        <w:t xml:space="preserve"> 9</w:t>
      </w:r>
      <w:r w:rsidRPr="00A47BA0">
        <w:rPr>
          <w:rFonts w:ascii="Arial" w:hAnsi="Arial" w:cs="Arial"/>
          <w:sz w:val="28"/>
          <w:szCs w:val="28"/>
          <w:vertAlign w:val="superscript"/>
        </w:rPr>
        <w:t>th</w:t>
      </w:r>
      <w:r w:rsidRPr="00A47BA0">
        <w:rPr>
          <w:rFonts w:ascii="Arial" w:hAnsi="Arial" w:cs="Arial"/>
          <w:sz w:val="28"/>
          <w:szCs w:val="28"/>
        </w:rPr>
        <w:t xml:space="preserve"> June 2024</w:t>
      </w:r>
    </w:p>
    <w:p w14:paraId="4B142211" w14:textId="77777777" w:rsidR="00A47BA0" w:rsidRPr="00406568" w:rsidRDefault="00A47BA0" w:rsidP="00A47BA0">
      <w:pPr>
        <w:rPr>
          <w:rFonts w:ascii="Arial" w:hAnsi="Arial" w:cs="Arial"/>
          <w:sz w:val="28"/>
          <w:szCs w:val="28"/>
        </w:rPr>
      </w:pPr>
    </w:p>
    <w:p w14:paraId="08FF63BA" w14:textId="3A59C2EE" w:rsidR="00A47BA0" w:rsidRPr="00406568" w:rsidRDefault="00A47BA0" w:rsidP="00A47BA0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406568">
        <w:rPr>
          <w:rFonts w:ascii="Arial" w:hAnsi="Arial" w:cs="Arial"/>
          <w:sz w:val="28"/>
          <w:szCs w:val="28"/>
        </w:rPr>
        <w:t>Welcome from the President</w:t>
      </w:r>
    </w:p>
    <w:p w14:paraId="16FE6D2F" w14:textId="77777777" w:rsidR="00A47BA0" w:rsidRPr="00406568" w:rsidRDefault="00A47BA0" w:rsidP="00A47BA0">
      <w:pPr>
        <w:pStyle w:val="ListParagraph"/>
        <w:rPr>
          <w:rFonts w:ascii="Arial" w:hAnsi="Arial" w:cs="Arial"/>
          <w:sz w:val="28"/>
          <w:szCs w:val="28"/>
        </w:rPr>
      </w:pPr>
    </w:p>
    <w:p w14:paraId="000F7827" w14:textId="2E2920EB" w:rsidR="00A47BA0" w:rsidRPr="00406568" w:rsidRDefault="00A47BA0" w:rsidP="00A47BA0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406568">
        <w:rPr>
          <w:rFonts w:ascii="Arial" w:hAnsi="Arial" w:cs="Arial"/>
          <w:sz w:val="28"/>
          <w:szCs w:val="28"/>
        </w:rPr>
        <w:t>Apologies</w:t>
      </w:r>
    </w:p>
    <w:p w14:paraId="03E3375E" w14:textId="77777777" w:rsidR="00A47BA0" w:rsidRDefault="00A47BA0" w:rsidP="00A47BA0">
      <w:pPr>
        <w:pStyle w:val="ListParagraph"/>
        <w:rPr>
          <w:rFonts w:ascii="Arial" w:hAnsi="Arial" w:cs="Arial"/>
          <w:sz w:val="28"/>
          <w:szCs w:val="28"/>
        </w:rPr>
      </w:pPr>
    </w:p>
    <w:p w14:paraId="53282532" w14:textId="77777777" w:rsidR="00AE0AA5" w:rsidRDefault="00AE0AA5" w:rsidP="00A47BA0">
      <w:pPr>
        <w:pStyle w:val="ListParagraph"/>
        <w:rPr>
          <w:rFonts w:ascii="Arial" w:hAnsi="Arial" w:cs="Arial"/>
          <w:sz w:val="28"/>
          <w:szCs w:val="28"/>
        </w:rPr>
      </w:pPr>
    </w:p>
    <w:p w14:paraId="7F6DFBFF" w14:textId="77777777" w:rsidR="00AE0AA5" w:rsidRDefault="00AE0AA5" w:rsidP="00A47BA0">
      <w:pPr>
        <w:pStyle w:val="ListParagraph"/>
        <w:rPr>
          <w:rFonts w:ascii="Arial" w:hAnsi="Arial" w:cs="Arial"/>
          <w:sz w:val="28"/>
          <w:szCs w:val="28"/>
        </w:rPr>
      </w:pPr>
    </w:p>
    <w:p w14:paraId="1C327252" w14:textId="77777777" w:rsidR="00AE0AA5" w:rsidRDefault="00AE0AA5" w:rsidP="00A47BA0">
      <w:pPr>
        <w:pStyle w:val="ListParagraph"/>
        <w:rPr>
          <w:rFonts w:ascii="Arial" w:hAnsi="Arial" w:cs="Arial"/>
          <w:sz w:val="28"/>
          <w:szCs w:val="28"/>
        </w:rPr>
      </w:pPr>
    </w:p>
    <w:p w14:paraId="18F44813" w14:textId="77777777" w:rsidR="00AE0AA5" w:rsidRPr="00406568" w:rsidRDefault="00AE0AA5" w:rsidP="00A47BA0">
      <w:pPr>
        <w:pStyle w:val="ListParagraph"/>
        <w:rPr>
          <w:rFonts w:ascii="Arial" w:hAnsi="Arial" w:cs="Arial"/>
          <w:sz w:val="28"/>
          <w:szCs w:val="28"/>
        </w:rPr>
      </w:pPr>
    </w:p>
    <w:p w14:paraId="16C44DA4" w14:textId="33F9569F" w:rsidR="00A47BA0" w:rsidRPr="00406568" w:rsidRDefault="00A47BA0" w:rsidP="00A47BA0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406568">
        <w:rPr>
          <w:rFonts w:ascii="Arial" w:hAnsi="Arial" w:cs="Arial"/>
          <w:sz w:val="28"/>
          <w:szCs w:val="28"/>
        </w:rPr>
        <w:t>Approval of the Minutes of the Annual General Meeting held on 10</w:t>
      </w:r>
      <w:r w:rsidRPr="00406568">
        <w:rPr>
          <w:rFonts w:ascii="Arial" w:hAnsi="Arial" w:cs="Arial"/>
          <w:sz w:val="28"/>
          <w:szCs w:val="28"/>
          <w:vertAlign w:val="superscript"/>
        </w:rPr>
        <w:t>th</w:t>
      </w:r>
      <w:r w:rsidRPr="00406568">
        <w:rPr>
          <w:rFonts w:ascii="Arial" w:hAnsi="Arial" w:cs="Arial"/>
          <w:sz w:val="28"/>
          <w:szCs w:val="28"/>
        </w:rPr>
        <w:t>June 2023</w:t>
      </w:r>
      <w:r w:rsidR="00440749" w:rsidRPr="00406568">
        <w:rPr>
          <w:rFonts w:ascii="Arial" w:hAnsi="Arial" w:cs="Arial"/>
          <w:sz w:val="28"/>
          <w:szCs w:val="28"/>
        </w:rPr>
        <w:t>.</w:t>
      </w:r>
    </w:p>
    <w:p w14:paraId="7C1C9277" w14:textId="77777777" w:rsidR="00A47BA0" w:rsidRPr="00406568" w:rsidRDefault="00A47BA0" w:rsidP="00A47BA0">
      <w:pPr>
        <w:pStyle w:val="ListParagraph"/>
        <w:rPr>
          <w:rFonts w:ascii="Arial" w:hAnsi="Arial" w:cs="Arial"/>
          <w:sz w:val="28"/>
          <w:szCs w:val="28"/>
        </w:rPr>
      </w:pPr>
    </w:p>
    <w:p w14:paraId="2E90B358" w14:textId="09287E7B" w:rsidR="00A47BA0" w:rsidRPr="00406568" w:rsidRDefault="00A47BA0" w:rsidP="00A47BA0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406568">
        <w:rPr>
          <w:rFonts w:ascii="Arial" w:hAnsi="Arial" w:cs="Arial"/>
          <w:sz w:val="28"/>
          <w:szCs w:val="28"/>
        </w:rPr>
        <w:t>To receive and adopt the Reports and Accounts of the Maserati Club Limited for the financial year ending 31</w:t>
      </w:r>
      <w:r w:rsidRPr="00406568">
        <w:rPr>
          <w:rFonts w:ascii="Arial" w:hAnsi="Arial" w:cs="Arial"/>
          <w:sz w:val="28"/>
          <w:szCs w:val="28"/>
          <w:vertAlign w:val="superscript"/>
        </w:rPr>
        <w:t>st</w:t>
      </w:r>
      <w:r w:rsidRPr="00406568">
        <w:rPr>
          <w:rFonts w:ascii="Arial" w:hAnsi="Arial" w:cs="Arial"/>
          <w:sz w:val="28"/>
          <w:szCs w:val="28"/>
        </w:rPr>
        <w:t xml:space="preserve"> December 2023.  These </w:t>
      </w:r>
      <w:r w:rsidR="00886464">
        <w:rPr>
          <w:rFonts w:ascii="Arial" w:hAnsi="Arial" w:cs="Arial"/>
          <w:sz w:val="28"/>
          <w:szCs w:val="28"/>
        </w:rPr>
        <w:t>are</w:t>
      </w:r>
      <w:r w:rsidRPr="00406568">
        <w:rPr>
          <w:rFonts w:ascii="Arial" w:hAnsi="Arial" w:cs="Arial"/>
          <w:sz w:val="28"/>
          <w:szCs w:val="28"/>
        </w:rPr>
        <w:t xml:space="preserve"> available on the Club website in the Resources section.  Jerry Hutton will present the </w:t>
      </w:r>
      <w:r w:rsidR="00DE7891">
        <w:rPr>
          <w:rFonts w:ascii="Arial" w:hAnsi="Arial" w:cs="Arial"/>
          <w:sz w:val="28"/>
          <w:szCs w:val="28"/>
        </w:rPr>
        <w:t>A</w:t>
      </w:r>
      <w:r w:rsidRPr="00406568">
        <w:rPr>
          <w:rFonts w:ascii="Arial" w:hAnsi="Arial" w:cs="Arial"/>
          <w:sz w:val="28"/>
          <w:szCs w:val="28"/>
        </w:rPr>
        <w:t xml:space="preserve">ccounts and </w:t>
      </w:r>
      <w:proofErr w:type="gramStart"/>
      <w:r w:rsidRPr="00406568">
        <w:rPr>
          <w:rFonts w:ascii="Arial" w:hAnsi="Arial" w:cs="Arial"/>
          <w:sz w:val="28"/>
          <w:szCs w:val="28"/>
        </w:rPr>
        <w:t>take</w:t>
      </w:r>
      <w:proofErr w:type="gramEnd"/>
      <w:r w:rsidRPr="00406568">
        <w:rPr>
          <w:rFonts w:ascii="Arial" w:hAnsi="Arial" w:cs="Arial"/>
          <w:sz w:val="28"/>
          <w:szCs w:val="28"/>
        </w:rPr>
        <w:t xml:space="preserve"> any questions.</w:t>
      </w:r>
    </w:p>
    <w:p w14:paraId="53841D77" w14:textId="77777777" w:rsidR="00A47BA0" w:rsidRPr="00406568" w:rsidRDefault="00A47BA0" w:rsidP="00A47BA0">
      <w:pPr>
        <w:pStyle w:val="ListParagraph"/>
        <w:rPr>
          <w:rFonts w:ascii="Arial" w:hAnsi="Arial" w:cs="Arial"/>
          <w:sz w:val="28"/>
          <w:szCs w:val="28"/>
        </w:rPr>
      </w:pPr>
    </w:p>
    <w:p w14:paraId="44D5A768" w14:textId="2262EF59" w:rsidR="00A47BA0" w:rsidRPr="00406568" w:rsidRDefault="00A47BA0" w:rsidP="00A47BA0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406568">
        <w:rPr>
          <w:rFonts w:ascii="Arial" w:hAnsi="Arial" w:cs="Arial"/>
          <w:sz w:val="28"/>
          <w:szCs w:val="28"/>
        </w:rPr>
        <w:t>To receive and adopt the Chairman’s Board Report including membership, last year’s events, international events, and news from the factory.</w:t>
      </w:r>
    </w:p>
    <w:p w14:paraId="487B1CA1" w14:textId="77777777" w:rsidR="00A47BA0" w:rsidRPr="00406568" w:rsidRDefault="00A47BA0" w:rsidP="00A47BA0">
      <w:pPr>
        <w:pStyle w:val="ListParagraph"/>
        <w:rPr>
          <w:rFonts w:ascii="Arial" w:hAnsi="Arial" w:cs="Arial"/>
          <w:sz w:val="28"/>
          <w:szCs w:val="28"/>
        </w:rPr>
      </w:pPr>
    </w:p>
    <w:p w14:paraId="1DE3D550" w14:textId="3362D9F0" w:rsidR="00A47BA0" w:rsidRPr="00406568" w:rsidRDefault="00A47BA0" w:rsidP="00A47BA0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406568">
        <w:rPr>
          <w:rFonts w:ascii="Arial" w:hAnsi="Arial" w:cs="Arial"/>
          <w:sz w:val="28"/>
          <w:szCs w:val="28"/>
        </w:rPr>
        <w:t>(a)</w:t>
      </w:r>
      <w:r w:rsidR="0090345A" w:rsidRPr="00406568">
        <w:rPr>
          <w:rFonts w:ascii="Arial" w:hAnsi="Arial" w:cs="Arial"/>
          <w:sz w:val="28"/>
          <w:szCs w:val="28"/>
        </w:rPr>
        <w:t xml:space="preserve"> </w:t>
      </w:r>
      <w:r w:rsidR="00835C8E" w:rsidRPr="00406568">
        <w:rPr>
          <w:rFonts w:ascii="Arial" w:hAnsi="Arial" w:cs="Arial"/>
          <w:sz w:val="28"/>
          <w:szCs w:val="28"/>
        </w:rPr>
        <w:t>The Directors are each required to retire after serving for three years and stand</w:t>
      </w:r>
      <w:r w:rsidR="00F4261E" w:rsidRPr="00406568">
        <w:rPr>
          <w:rFonts w:ascii="Arial" w:hAnsi="Arial" w:cs="Arial"/>
          <w:sz w:val="28"/>
          <w:szCs w:val="28"/>
        </w:rPr>
        <w:t xml:space="preserve"> for re-election if they desire. All three </w:t>
      </w:r>
      <w:r w:rsidR="00CC2F1A" w:rsidRPr="00406568">
        <w:rPr>
          <w:rFonts w:ascii="Arial" w:hAnsi="Arial" w:cs="Arial"/>
          <w:sz w:val="28"/>
          <w:szCs w:val="28"/>
        </w:rPr>
        <w:t>D</w:t>
      </w:r>
      <w:r w:rsidR="00F4261E" w:rsidRPr="00406568">
        <w:rPr>
          <w:rFonts w:ascii="Arial" w:hAnsi="Arial" w:cs="Arial"/>
          <w:sz w:val="28"/>
          <w:szCs w:val="28"/>
        </w:rPr>
        <w:t>irectors Michael Roberts, John Bennett</w:t>
      </w:r>
      <w:r w:rsidR="00CC2F1A" w:rsidRPr="00406568">
        <w:rPr>
          <w:rFonts w:ascii="Arial" w:hAnsi="Arial" w:cs="Arial"/>
          <w:sz w:val="28"/>
          <w:szCs w:val="28"/>
        </w:rPr>
        <w:t xml:space="preserve"> and Anthony Bernstein</w:t>
      </w:r>
      <w:r w:rsidR="008251C7" w:rsidRPr="00406568">
        <w:rPr>
          <w:rFonts w:ascii="Arial" w:hAnsi="Arial" w:cs="Arial"/>
          <w:sz w:val="28"/>
          <w:szCs w:val="28"/>
        </w:rPr>
        <w:t xml:space="preserve"> were appointed at the </w:t>
      </w:r>
      <w:proofErr w:type="gramStart"/>
      <w:r w:rsidR="008251C7" w:rsidRPr="00406568">
        <w:rPr>
          <w:rFonts w:ascii="Arial" w:hAnsi="Arial" w:cs="Arial"/>
          <w:sz w:val="28"/>
          <w:szCs w:val="28"/>
        </w:rPr>
        <w:t>10</w:t>
      </w:r>
      <w:r w:rsidR="008251C7" w:rsidRPr="00406568">
        <w:rPr>
          <w:rFonts w:ascii="Arial" w:hAnsi="Arial" w:cs="Arial"/>
          <w:sz w:val="28"/>
          <w:szCs w:val="28"/>
          <w:vertAlign w:val="superscript"/>
        </w:rPr>
        <w:t>th</w:t>
      </w:r>
      <w:proofErr w:type="gramEnd"/>
      <w:r w:rsidR="008251C7" w:rsidRPr="00406568">
        <w:rPr>
          <w:rFonts w:ascii="Arial" w:hAnsi="Arial" w:cs="Arial"/>
          <w:sz w:val="28"/>
          <w:szCs w:val="28"/>
        </w:rPr>
        <w:t xml:space="preserve"> June 2023 AGM and therefore do not need to offer themselves for </w:t>
      </w:r>
      <w:r w:rsidR="00565730" w:rsidRPr="00406568">
        <w:rPr>
          <w:rFonts w:ascii="Arial" w:hAnsi="Arial" w:cs="Arial"/>
          <w:sz w:val="28"/>
          <w:szCs w:val="28"/>
        </w:rPr>
        <w:t>re</w:t>
      </w:r>
      <w:r w:rsidR="00137033" w:rsidRPr="00406568">
        <w:rPr>
          <w:rFonts w:ascii="Arial" w:hAnsi="Arial" w:cs="Arial"/>
          <w:sz w:val="28"/>
          <w:szCs w:val="28"/>
        </w:rPr>
        <w:t>-election until they have served three years as required by the Articles of Association</w:t>
      </w:r>
      <w:r w:rsidR="00440749" w:rsidRPr="00406568">
        <w:rPr>
          <w:rFonts w:ascii="Arial" w:hAnsi="Arial" w:cs="Arial"/>
          <w:sz w:val="28"/>
          <w:szCs w:val="28"/>
        </w:rPr>
        <w:t>.</w:t>
      </w:r>
    </w:p>
    <w:p w14:paraId="170F369F" w14:textId="77777777" w:rsidR="0090345A" w:rsidRPr="00406568" w:rsidRDefault="0090345A" w:rsidP="0090345A">
      <w:pPr>
        <w:pStyle w:val="ListParagraph"/>
        <w:rPr>
          <w:rFonts w:ascii="Arial" w:hAnsi="Arial" w:cs="Arial"/>
          <w:sz w:val="28"/>
          <w:szCs w:val="28"/>
        </w:rPr>
      </w:pPr>
    </w:p>
    <w:p w14:paraId="19CAE065" w14:textId="179B3477" w:rsidR="0090345A" w:rsidRPr="00406568" w:rsidRDefault="0090345A" w:rsidP="0090345A">
      <w:pPr>
        <w:pStyle w:val="ListParagraph"/>
        <w:rPr>
          <w:rFonts w:ascii="Arial" w:hAnsi="Arial" w:cs="Arial"/>
          <w:sz w:val="28"/>
          <w:szCs w:val="28"/>
        </w:rPr>
      </w:pPr>
      <w:r w:rsidRPr="00406568">
        <w:rPr>
          <w:rFonts w:ascii="Arial" w:hAnsi="Arial" w:cs="Arial"/>
          <w:sz w:val="28"/>
          <w:szCs w:val="28"/>
        </w:rPr>
        <w:t xml:space="preserve">(b) To appoint Richard W Warren as director of the </w:t>
      </w:r>
      <w:r w:rsidR="00DE7891">
        <w:rPr>
          <w:rFonts w:ascii="Arial" w:hAnsi="Arial" w:cs="Arial"/>
          <w:sz w:val="28"/>
          <w:szCs w:val="28"/>
        </w:rPr>
        <w:t>C</w:t>
      </w:r>
      <w:r w:rsidRPr="00406568">
        <w:rPr>
          <w:rFonts w:ascii="Arial" w:hAnsi="Arial" w:cs="Arial"/>
          <w:sz w:val="28"/>
          <w:szCs w:val="28"/>
        </w:rPr>
        <w:t xml:space="preserve">ompany to act as Treasurer of the </w:t>
      </w:r>
      <w:r w:rsidR="006E5F88" w:rsidRPr="00406568">
        <w:rPr>
          <w:rFonts w:ascii="Arial" w:hAnsi="Arial" w:cs="Arial"/>
          <w:sz w:val="28"/>
          <w:szCs w:val="28"/>
        </w:rPr>
        <w:t>Club.</w:t>
      </w:r>
    </w:p>
    <w:p w14:paraId="4FC8FE8B" w14:textId="77777777" w:rsidR="00A47BA0" w:rsidRPr="00406568" w:rsidRDefault="00A47BA0" w:rsidP="00440749">
      <w:pPr>
        <w:rPr>
          <w:rFonts w:ascii="Arial" w:hAnsi="Arial" w:cs="Arial"/>
          <w:sz w:val="28"/>
          <w:szCs w:val="28"/>
        </w:rPr>
      </w:pPr>
    </w:p>
    <w:p w14:paraId="3809263A" w14:textId="6CD9EFFD" w:rsidR="00A47BA0" w:rsidRPr="00406568" w:rsidRDefault="00A47BA0" w:rsidP="00A47BA0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406568">
        <w:rPr>
          <w:rFonts w:ascii="Arial" w:hAnsi="Arial" w:cs="Arial"/>
          <w:sz w:val="28"/>
          <w:szCs w:val="28"/>
        </w:rPr>
        <w:t>The Following Committee members all offer themselves for re-election:</w:t>
      </w:r>
    </w:p>
    <w:p w14:paraId="38015D1D" w14:textId="1061F3EA" w:rsidR="00A47BA0" w:rsidRPr="00406568" w:rsidRDefault="0090345A" w:rsidP="0090345A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406568">
        <w:rPr>
          <w:rFonts w:ascii="Arial" w:hAnsi="Arial" w:cs="Arial"/>
          <w:sz w:val="28"/>
          <w:szCs w:val="28"/>
        </w:rPr>
        <w:t>Gail Mosely as Events Coordinator</w:t>
      </w:r>
    </w:p>
    <w:p w14:paraId="0E5BD4A7" w14:textId="169E349F" w:rsidR="0090345A" w:rsidRPr="00406568" w:rsidRDefault="0090345A" w:rsidP="0090345A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406568">
        <w:rPr>
          <w:rFonts w:ascii="Arial" w:hAnsi="Arial" w:cs="Arial"/>
          <w:sz w:val="28"/>
          <w:szCs w:val="28"/>
        </w:rPr>
        <w:t>Andy Heywood as Trident Editor</w:t>
      </w:r>
    </w:p>
    <w:p w14:paraId="4260E265" w14:textId="029112BD" w:rsidR="0090345A" w:rsidRPr="00406568" w:rsidRDefault="0090345A" w:rsidP="0090345A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406568">
        <w:rPr>
          <w:rFonts w:ascii="Arial" w:hAnsi="Arial" w:cs="Arial"/>
          <w:sz w:val="28"/>
          <w:szCs w:val="28"/>
        </w:rPr>
        <w:t>Eric Toft as Webmaster</w:t>
      </w:r>
    </w:p>
    <w:p w14:paraId="1D96BEBD" w14:textId="4BCAEE35" w:rsidR="0090345A" w:rsidRPr="00406568" w:rsidRDefault="0090345A" w:rsidP="0090345A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406568">
        <w:rPr>
          <w:rFonts w:ascii="Arial" w:hAnsi="Arial" w:cs="Arial"/>
          <w:sz w:val="28"/>
          <w:szCs w:val="28"/>
        </w:rPr>
        <w:t>Professor Chris Green as Committee Member</w:t>
      </w:r>
    </w:p>
    <w:p w14:paraId="6BF95C57" w14:textId="14E315A1" w:rsidR="0090345A" w:rsidRPr="00406568" w:rsidRDefault="0090345A" w:rsidP="0090345A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406568">
        <w:rPr>
          <w:rFonts w:ascii="Arial" w:hAnsi="Arial" w:cs="Arial"/>
          <w:sz w:val="28"/>
          <w:szCs w:val="28"/>
        </w:rPr>
        <w:t>Jacky Woods as Committee Member</w:t>
      </w:r>
    </w:p>
    <w:p w14:paraId="7E79BFE2" w14:textId="7A7A2429" w:rsidR="006D6A53" w:rsidRPr="00406568" w:rsidRDefault="0090345A" w:rsidP="006D6A53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406568">
        <w:rPr>
          <w:rFonts w:ascii="Arial" w:hAnsi="Arial" w:cs="Arial"/>
          <w:sz w:val="28"/>
          <w:szCs w:val="28"/>
        </w:rPr>
        <w:t>Shirish Chauhan as Social Media Coordinator</w:t>
      </w:r>
    </w:p>
    <w:p w14:paraId="0EA3B2D1" w14:textId="77777777" w:rsidR="00A47BA0" w:rsidRPr="00406568" w:rsidRDefault="00A47BA0" w:rsidP="00A47BA0">
      <w:pPr>
        <w:pStyle w:val="ListParagraph"/>
        <w:rPr>
          <w:rFonts w:ascii="Arial" w:hAnsi="Arial" w:cs="Arial"/>
          <w:sz w:val="28"/>
          <w:szCs w:val="28"/>
        </w:rPr>
      </w:pPr>
    </w:p>
    <w:p w14:paraId="7875A468" w14:textId="5E82B1AE" w:rsidR="006D6A53" w:rsidRPr="00406568" w:rsidRDefault="00A47BA0" w:rsidP="006D6A53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406568">
        <w:rPr>
          <w:rFonts w:ascii="Arial" w:hAnsi="Arial" w:cs="Arial"/>
          <w:sz w:val="28"/>
          <w:szCs w:val="28"/>
        </w:rPr>
        <w:t>The President, Sir Drummond Bone and Vice President Brian Harris are willing to continue in office and offer themselves for re-election.</w:t>
      </w:r>
    </w:p>
    <w:p w14:paraId="1BB722A3" w14:textId="6FEFFD42" w:rsidR="00A47BA0" w:rsidRPr="00406568" w:rsidRDefault="00A47BA0" w:rsidP="00A47BA0">
      <w:pPr>
        <w:pStyle w:val="ListParagraph"/>
        <w:rPr>
          <w:rFonts w:ascii="Arial" w:hAnsi="Arial" w:cs="Arial"/>
          <w:sz w:val="28"/>
          <w:szCs w:val="28"/>
        </w:rPr>
      </w:pPr>
    </w:p>
    <w:p w14:paraId="64D3BA98" w14:textId="300874E3" w:rsidR="006D6A53" w:rsidRPr="00406568" w:rsidRDefault="006D6A53" w:rsidP="006D6A53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406568">
        <w:rPr>
          <w:rFonts w:ascii="Arial" w:hAnsi="Arial" w:cs="Arial"/>
          <w:sz w:val="28"/>
          <w:szCs w:val="28"/>
        </w:rPr>
        <w:t>Any Other Business.</w:t>
      </w:r>
    </w:p>
    <w:p w14:paraId="233AF506" w14:textId="77777777" w:rsidR="006D6A53" w:rsidRPr="00406568" w:rsidRDefault="006D6A53" w:rsidP="006D6A53">
      <w:pPr>
        <w:pStyle w:val="ListParagraph"/>
        <w:rPr>
          <w:rFonts w:ascii="Arial" w:hAnsi="Arial" w:cs="Arial"/>
          <w:sz w:val="28"/>
          <w:szCs w:val="28"/>
        </w:rPr>
      </w:pPr>
    </w:p>
    <w:p w14:paraId="6D4C4D36" w14:textId="2BF1E8BB" w:rsidR="006D6A53" w:rsidRPr="00A27A7D" w:rsidRDefault="006D6A53" w:rsidP="00A27A7D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27A7D">
        <w:rPr>
          <w:rFonts w:ascii="Arial" w:hAnsi="Arial" w:cs="Arial"/>
          <w:sz w:val="28"/>
          <w:szCs w:val="28"/>
        </w:rPr>
        <w:t>Closing Remarks</w:t>
      </w:r>
    </w:p>
    <w:p w14:paraId="611B509A" w14:textId="77777777" w:rsidR="006D6A53" w:rsidRPr="00406568" w:rsidRDefault="006D6A53" w:rsidP="00A47BA0">
      <w:pPr>
        <w:pStyle w:val="ListParagraph"/>
        <w:rPr>
          <w:rFonts w:ascii="Arial" w:hAnsi="Arial" w:cs="Arial"/>
          <w:sz w:val="28"/>
          <w:szCs w:val="28"/>
        </w:rPr>
      </w:pPr>
    </w:p>
    <w:sectPr w:rsidR="006D6A53" w:rsidRPr="00406568" w:rsidSect="00F52FD0">
      <w:headerReference w:type="default" r:id="rId11"/>
      <w:footerReference w:type="default" r:id="rId12"/>
      <w:pgSz w:w="11906" w:h="16838"/>
      <w:pgMar w:top="11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475433" w14:textId="77777777" w:rsidR="0020482A" w:rsidRDefault="0020482A" w:rsidP="00A116EB">
      <w:pPr>
        <w:spacing w:after="0" w:line="240" w:lineRule="auto"/>
      </w:pPr>
      <w:r>
        <w:separator/>
      </w:r>
    </w:p>
  </w:endnote>
  <w:endnote w:type="continuationSeparator" w:id="0">
    <w:p w14:paraId="36340B94" w14:textId="77777777" w:rsidR="0020482A" w:rsidRDefault="0020482A" w:rsidP="00A11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jc w:val="center"/>
      <w:tblLayout w:type="fixed"/>
      <w:tblLook w:val="06A0" w:firstRow="1" w:lastRow="0" w:firstColumn="1" w:lastColumn="0" w:noHBand="1" w:noVBand="1"/>
    </w:tblPr>
    <w:tblGrid>
      <w:gridCol w:w="9360"/>
    </w:tblGrid>
    <w:tr w:rsidR="00A116EB" w14:paraId="0F3E7E00" w14:textId="77777777" w:rsidTr="00A927E8">
      <w:trPr>
        <w:trHeight w:val="300"/>
        <w:jc w:val="center"/>
      </w:trPr>
      <w:tc>
        <w:tcPr>
          <w:tcW w:w="9360" w:type="dxa"/>
        </w:tcPr>
        <w:p w14:paraId="47A0E7C1" w14:textId="77777777" w:rsidR="00A116EB" w:rsidRDefault="00A116EB" w:rsidP="00A116EB">
          <w:pPr>
            <w:pStyle w:val="Header"/>
            <w:ind w:left="-115"/>
            <w:jc w:val="center"/>
            <w:rPr>
              <w:sz w:val="16"/>
              <w:szCs w:val="16"/>
            </w:rPr>
          </w:pPr>
          <w:r w:rsidRPr="00F52FD0">
            <w:rPr>
              <w:sz w:val="16"/>
              <w:szCs w:val="16"/>
            </w:rPr>
            <w:t>www.maseraticlub.co.uk</w:t>
          </w:r>
        </w:p>
        <w:p w14:paraId="02E7A1AC" w14:textId="77777777" w:rsidR="00A116EB" w:rsidRDefault="00A116EB" w:rsidP="00A116EB">
          <w:pPr>
            <w:pStyle w:val="Header"/>
            <w:ind w:left="-115"/>
            <w:jc w:val="center"/>
            <w:rPr>
              <w:sz w:val="16"/>
              <w:szCs w:val="16"/>
            </w:rPr>
          </w:pPr>
          <w:r w:rsidRPr="3740DC82">
            <w:rPr>
              <w:sz w:val="16"/>
              <w:szCs w:val="16"/>
            </w:rPr>
            <w:t xml:space="preserve">Administrator:  </w:t>
          </w:r>
          <w:r w:rsidRPr="00F52FD0">
            <w:rPr>
              <w:sz w:val="16"/>
              <w:szCs w:val="16"/>
            </w:rPr>
            <w:t>admin@maseraticlub.co.uk</w:t>
          </w:r>
        </w:p>
        <w:p w14:paraId="0B31ECB3" w14:textId="77777777" w:rsidR="00A116EB" w:rsidRDefault="00A116EB" w:rsidP="00A116EB">
          <w:pPr>
            <w:pStyle w:val="Header"/>
            <w:ind w:left="-115"/>
            <w:jc w:val="center"/>
            <w:rPr>
              <w:sz w:val="16"/>
              <w:szCs w:val="16"/>
            </w:rPr>
          </w:pPr>
          <w:r w:rsidRPr="3740DC82">
            <w:rPr>
              <w:sz w:val="16"/>
              <w:szCs w:val="16"/>
            </w:rPr>
            <w:t>Maserati Club Limited.  Registered in England No: 7904247</w:t>
          </w:r>
        </w:p>
        <w:p w14:paraId="15523EC3" w14:textId="77777777" w:rsidR="00A116EB" w:rsidRDefault="00A116EB" w:rsidP="00A116EB">
          <w:pPr>
            <w:pStyle w:val="Header"/>
            <w:ind w:left="-115"/>
            <w:jc w:val="center"/>
            <w:rPr>
              <w:sz w:val="16"/>
              <w:szCs w:val="16"/>
            </w:rPr>
          </w:pPr>
          <w:r w:rsidRPr="3740DC82">
            <w:rPr>
              <w:sz w:val="16"/>
              <w:szCs w:val="16"/>
            </w:rPr>
            <w:t xml:space="preserve">Registered Office: </w:t>
          </w:r>
          <w:r w:rsidR="00717461" w:rsidRPr="00717461">
            <w:rPr>
              <w:sz w:val="16"/>
              <w:szCs w:val="16"/>
            </w:rPr>
            <w:t>Suite L3, South Fens Business Centre, Fenton Way, Chatteris, PE16 6TT</w:t>
          </w:r>
        </w:p>
      </w:tc>
    </w:tr>
  </w:tbl>
  <w:p w14:paraId="6B746EF2" w14:textId="77777777" w:rsidR="00A116EB" w:rsidRDefault="00A116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F55A4C" w14:textId="77777777" w:rsidR="0020482A" w:rsidRDefault="0020482A" w:rsidP="00A116EB">
      <w:pPr>
        <w:spacing w:after="0" w:line="240" w:lineRule="auto"/>
      </w:pPr>
      <w:r>
        <w:separator/>
      </w:r>
    </w:p>
  </w:footnote>
  <w:footnote w:type="continuationSeparator" w:id="0">
    <w:p w14:paraId="54D15155" w14:textId="77777777" w:rsidR="0020482A" w:rsidRDefault="0020482A" w:rsidP="00A11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A4CB8" w14:textId="77777777" w:rsidR="00A116EB" w:rsidRDefault="00F52FD0" w:rsidP="00A116EB">
    <w:pPr>
      <w:pStyle w:val="Header"/>
      <w:jc w:val="center"/>
    </w:pPr>
    <w:r>
      <w:rPr>
        <w:rFonts w:ascii="Open Sans SemiBold" w:hAnsi="Open Sans SemiBold" w:cs="Open Sans SemiBold"/>
        <w:noProof/>
        <w:color w:val="000000"/>
        <w:sz w:val="40"/>
        <w:szCs w:val="40"/>
      </w:rPr>
      <w:drawing>
        <wp:inline distT="0" distB="0" distL="0" distR="0" wp14:anchorId="36885681" wp14:editId="276B72C6">
          <wp:extent cx="2684780" cy="939599"/>
          <wp:effectExtent l="0" t="0" r="1270" b="0"/>
          <wp:docPr id="540742941" name="Picture 5407429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41" b="16629"/>
                  <a:stretch/>
                </pic:blipFill>
                <pic:spPr bwMode="auto">
                  <a:xfrm>
                    <a:off x="0" y="0"/>
                    <a:ext cx="2708192" cy="9477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510212"/>
    <w:multiLevelType w:val="hybridMultilevel"/>
    <w:tmpl w:val="F14A2726"/>
    <w:lvl w:ilvl="0" w:tplc="455E7A9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FD07AE1"/>
    <w:multiLevelType w:val="hybridMultilevel"/>
    <w:tmpl w:val="4880D38E"/>
    <w:lvl w:ilvl="0" w:tplc="B0BA47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CD62750"/>
    <w:multiLevelType w:val="hybridMultilevel"/>
    <w:tmpl w:val="6DBE98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2FBD21"/>
    <w:multiLevelType w:val="hybridMultilevel"/>
    <w:tmpl w:val="232A803C"/>
    <w:lvl w:ilvl="0" w:tplc="10BEA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803D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2E2E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60D0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E647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86A2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7870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18B0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E683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3416628">
    <w:abstractNumId w:val="3"/>
  </w:num>
  <w:num w:numId="2" w16cid:durableId="410591915">
    <w:abstractNumId w:val="2"/>
  </w:num>
  <w:num w:numId="3" w16cid:durableId="1824393763">
    <w:abstractNumId w:val="0"/>
  </w:num>
  <w:num w:numId="4" w16cid:durableId="169759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BA0"/>
    <w:rsid w:val="00091612"/>
    <w:rsid w:val="00137033"/>
    <w:rsid w:val="001D05DC"/>
    <w:rsid w:val="0020482A"/>
    <w:rsid w:val="00225D1C"/>
    <w:rsid w:val="00225E81"/>
    <w:rsid w:val="0028153E"/>
    <w:rsid w:val="00283F00"/>
    <w:rsid w:val="0031654F"/>
    <w:rsid w:val="00406568"/>
    <w:rsid w:val="00440749"/>
    <w:rsid w:val="00497261"/>
    <w:rsid w:val="005210E9"/>
    <w:rsid w:val="00565730"/>
    <w:rsid w:val="005E0AC5"/>
    <w:rsid w:val="006266CF"/>
    <w:rsid w:val="006335F9"/>
    <w:rsid w:val="006D6A53"/>
    <w:rsid w:val="006E5F88"/>
    <w:rsid w:val="006F7742"/>
    <w:rsid w:val="00717461"/>
    <w:rsid w:val="00723680"/>
    <w:rsid w:val="00772931"/>
    <w:rsid w:val="007A44C8"/>
    <w:rsid w:val="007C6FC5"/>
    <w:rsid w:val="008251C7"/>
    <w:rsid w:val="00835C8E"/>
    <w:rsid w:val="008702D5"/>
    <w:rsid w:val="00886464"/>
    <w:rsid w:val="008C0553"/>
    <w:rsid w:val="008D1756"/>
    <w:rsid w:val="008E050A"/>
    <w:rsid w:val="0090345A"/>
    <w:rsid w:val="00992F37"/>
    <w:rsid w:val="00A116EB"/>
    <w:rsid w:val="00A22DD5"/>
    <w:rsid w:val="00A27A7D"/>
    <w:rsid w:val="00A47BA0"/>
    <w:rsid w:val="00A579C1"/>
    <w:rsid w:val="00A64598"/>
    <w:rsid w:val="00AA1D06"/>
    <w:rsid w:val="00AA7EA9"/>
    <w:rsid w:val="00AE0AA5"/>
    <w:rsid w:val="00B40A7E"/>
    <w:rsid w:val="00B94203"/>
    <w:rsid w:val="00C237A2"/>
    <w:rsid w:val="00C84F77"/>
    <w:rsid w:val="00CC2F1A"/>
    <w:rsid w:val="00CF53C3"/>
    <w:rsid w:val="00D94E2C"/>
    <w:rsid w:val="00DB2430"/>
    <w:rsid w:val="00DE7891"/>
    <w:rsid w:val="00EB6BB0"/>
    <w:rsid w:val="00F400C1"/>
    <w:rsid w:val="00F4261E"/>
    <w:rsid w:val="00F52FD0"/>
    <w:rsid w:val="00F6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014B59"/>
  <w15:chartTrackingRefBased/>
  <w15:docId w15:val="{DC242D21-D17E-48B8-9EE3-3D5C1F72A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6EB"/>
    <w:rPr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6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16EB"/>
  </w:style>
  <w:style w:type="paragraph" w:styleId="Footer">
    <w:name w:val="footer"/>
    <w:basedOn w:val="Normal"/>
    <w:link w:val="FooterChar"/>
    <w:uiPriority w:val="99"/>
    <w:unhideWhenUsed/>
    <w:rsid w:val="00A116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16EB"/>
  </w:style>
  <w:style w:type="character" w:styleId="Hyperlink">
    <w:name w:val="Hyperlink"/>
    <w:basedOn w:val="DefaultParagraphFont"/>
    <w:uiPriority w:val="99"/>
    <w:semiHidden/>
    <w:unhideWhenUsed/>
    <w:rsid w:val="00A116EB"/>
    <w:rPr>
      <w:color w:val="0000FF"/>
      <w:u w:val="single"/>
    </w:rPr>
  </w:style>
  <w:style w:type="character" w:customStyle="1" w:styleId="contentpasted0">
    <w:name w:val="contentpasted0"/>
    <w:basedOn w:val="DefaultParagraphFont"/>
    <w:rsid w:val="00A116EB"/>
  </w:style>
  <w:style w:type="paragraph" w:styleId="NoSpacing">
    <w:name w:val="No Spacing"/>
    <w:uiPriority w:val="1"/>
    <w:qFormat/>
    <w:rsid w:val="00A116EB"/>
    <w:pPr>
      <w:spacing w:after="0" w:line="240" w:lineRule="auto"/>
    </w:pPr>
    <w:rPr>
      <w:rFonts w:eastAsiaTheme="minorEastAsia"/>
      <w:kern w:val="0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A11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an\OneDrive\Desktop\Letterhead%2011052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7F18A66D68154FA9D0B7AF00C171A3" ma:contentTypeVersion="12" ma:contentTypeDescription="Create a new document." ma:contentTypeScope="" ma:versionID="f8bbf7f9ca34307bb03a0e02877eb753">
  <xsd:schema xmlns:xsd="http://www.w3.org/2001/XMLSchema" xmlns:xs="http://www.w3.org/2001/XMLSchema" xmlns:p="http://schemas.microsoft.com/office/2006/metadata/properties" xmlns:ns2="4c5f6152-9519-4cca-bb53-07a2c35fa75e" xmlns:ns3="71839aad-d800-42c8-b334-20ce53b09d93" targetNamespace="http://schemas.microsoft.com/office/2006/metadata/properties" ma:root="true" ma:fieldsID="2d1bb04526bdfce1e151b087ccf1faa2" ns2:_="" ns3:_="">
    <xsd:import namespace="4c5f6152-9519-4cca-bb53-07a2c35fa75e"/>
    <xsd:import namespace="71839aad-d800-42c8-b334-20ce53b09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f6152-9519-4cca-bb53-07a2c35fa7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2c12ea4-8085-4bc7-9988-ebbf88bf6a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39aad-d800-42c8-b334-20ce53b09d9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752a4cd-4087-458e-9ded-fd86edb2df3d}" ma:internalName="TaxCatchAll" ma:showField="CatchAllData" ma:web="71839aad-d800-42c8-b334-20ce53b09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839aad-d800-42c8-b334-20ce53b09d93" xsi:nil="true"/>
    <lcf76f155ced4ddcb4097134ff3c332f xmlns="4c5f6152-9519-4cca-bb53-07a2c35fa75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07686A0-15B9-4E97-BDBB-CDA689053A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FDF3A9-4E5B-43E9-9175-C393DC1C05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27DC99-4488-43A0-9E75-88549152AB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5f6152-9519-4cca-bb53-07a2c35fa75e"/>
    <ds:schemaRef ds:uri="71839aad-d800-42c8-b334-20ce53b09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17CF47-5D2F-4550-A7B4-2620337A8C15}">
  <ds:schemaRefs>
    <ds:schemaRef ds:uri="http://schemas.microsoft.com/office/2006/metadata/properties"/>
    <ds:schemaRef ds:uri="http://schemas.microsoft.com/office/infopath/2007/PartnerControls"/>
    <ds:schemaRef ds:uri="71839aad-d800-42c8-b334-20ce53b09d93"/>
    <ds:schemaRef ds:uri="4c5f6152-9519-4cca-bb53-07a2c35fa75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110524</Template>
  <TotalTime>32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Gratrix</dc:creator>
  <cp:keywords/>
  <dc:description/>
  <cp:lastModifiedBy>Eric Toft</cp:lastModifiedBy>
  <cp:revision>4</cp:revision>
  <dcterms:created xsi:type="dcterms:W3CDTF">2024-06-06T17:28:00Z</dcterms:created>
  <dcterms:modified xsi:type="dcterms:W3CDTF">2024-06-06T17:58:00Z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0x010100277F18A66D68154FA9D0B7AF00C171A3</vt:lpwstr>
  </property>
</Properties>
</file>